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396pt;height:227.56pt;mso-position-horizontal-relative:page;mso-position-vertical-relative:page;z-index:-2511" coordorigin="0,0" coordsize="7920,4551">
            <v:shape style="position:absolute;left:0;top:0;width:7920;height:4551" coordorigin="0,0" coordsize="7920,4551" path="m0,4551l7920,4551,7920,0,0,0,0,4551x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0pt;margin-top:101.599998pt;width:396pt;height:510.4pt;mso-position-horizontal-relative:page;mso-position-vertical-relative:page;z-index:-2510" coordorigin="0,2032" coordsize="7920,10208">
            <v:group style="position:absolute;left:0;top:8094;width:7920;height:4146" coordorigin="0,8094" coordsize="7920,4146">
              <v:shape style="position:absolute;left:0;top:8094;width:7920;height:4146" coordorigin="0,8094" coordsize="7920,4146" path="m0,12240l7920,12240,7920,8094,0,8094,0,12240xe" filled="t" fillcolor="#020302" stroked="f">
                <v:path arrowok="t"/>
                <v:fill/>
              </v:shape>
              <v:shape style="position:absolute;left:0;top:2032;width:7920;height:8247" type="#_x0000_t75">
                <v:imagedata r:id="rId5" o:title=""/>
              </v:shape>
            </v:group>
            <v:group style="position:absolute;left:0;top:4551;width:7920;height:3542" coordorigin="0,4551" coordsize="7920,3542">
              <v:shape style="position:absolute;left:0;top:4551;width:7920;height:3542" coordorigin="0,4551" coordsize="7920,3542" path="m0,4551l0,8094,7920,8094,7920,4551,0,4551e" filled="t" fillcolor="#8E5329" stroked="f">
                <v:path arrowok="t"/>
                <v:fill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1463" w:lineRule="exact"/>
        <w:ind w:left="107" w:right="-163"/>
        <w:jc w:val="left"/>
        <w:rPr>
          <w:rFonts w:ascii="Metropolis 1920" w:hAnsi="Metropolis 1920" w:cs="Metropolis 1920" w:eastAsia="Metropolis 1920"/>
          <w:sz w:val="154"/>
          <w:szCs w:val="154"/>
        </w:rPr>
      </w:pPr>
      <w:rPr/>
      <w:r>
        <w:rPr>
          <w:rFonts w:ascii="Metropolis 1920" w:hAnsi="Metropolis 1920" w:cs="Metropolis 1920" w:eastAsia="Metropolis 1920"/>
          <w:sz w:val="154"/>
          <w:szCs w:val="154"/>
          <w:color w:val="8E5329"/>
          <w:spacing w:val="0"/>
          <w:w w:val="100"/>
          <w:position w:val="2"/>
        </w:rPr>
        <w:t>apelación</w:t>
      </w:r>
      <w:r>
        <w:rPr>
          <w:rFonts w:ascii="Metropolis 1920" w:hAnsi="Metropolis 1920" w:cs="Metropolis 1920" w:eastAsia="Metropolis 1920"/>
          <w:sz w:val="154"/>
          <w:szCs w:val="15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508" w:lineRule="exact"/>
        <w:ind w:left="1600" w:right="-20"/>
        <w:jc w:val="left"/>
        <w:rPr>
          <w:rFonts w:ascii="Metropolis 1920" w:hAnsi="Metropolis 1920" w:cs="Metropolis 1920" w:eastAsia="Metropolis 1920"/>
          <w:sz w:val="264"/>
          <w:szCs w:val="264"/>
        </w:rPr>
      </w:pPr>
      <w:rPr/>
      <w:r>
        <w:rPr>
          <w:rFonts w:ascii="Metropolis 1920" w:hAnsi="Metropolis 1920" w:cs="Metropolis 1920" w:eastAsia="Metropolis 1920"/>
          <w:sz w:val="264"/>
          <w:szCs w:val="264"/>
          <w:color w:val="FFFFFF"/>
          <w:spacing w:val="0"/>
          <w:w w:val="100"/>
          <w:position w:val="3"/>
        </w:rPr>
        <w:t>2017</w:t>
      </w:r>
      <w:r>
        <w:rPr>
          <w:rFonts w:ascii="Metropolis 1920" w:hAnsi="Metropolis 1920" w:cs="Metropolis 1920" w:eastAsia="Metropolis 1920"/>
          <w:sz w:val="264"/>
          <w:szCs w:val="2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50" w:right="-20"/>
        <w:jc w:val="left"/>
        <w:rPr>
          <w:rFonts w:ascii="Metropolis 1920" w:hAnsi="Metropolis 1920" w:cs="Metropolis 1920" w:eastAsia="Metropolis 1920"/>
          <w:sz w:val="154"/>
          <w:szCs w:val="154"/>
        </w:rPr>
      </w:pPr>
      <w:rPr/>
      <w:r>
        <w:rPr>
          <w:rFonts w:ascii="Metropolis 1920" w:hAnsi="Metropolis 1920" w:cs="Metropolis 1920" w:eastAsia="Metropolis 1920"/>
          <w:sz w:val="154"/>
          <w:szCs w:val="154"/>
          <w:color w:val="8E5329"/>
          <w:spacing w:val="0"/>
          <w:w w:val="100"/>
        </w:rPr>
        <w:t>ofrendas</w:t>
      </w:r>
      <w:r>
        <w:rPr>
          <w:rFonts w:ascii="Metropolis 1920" w:hAnsi="Metropolis 1920" w:cs="Metropolis 1920" w:eastAsia="Metropolis 1920"/>
          <w:sz w:val="154"/>
          <w:szCs w:val="15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7920" w:h="12240"/>
          <w:pgMar w:top="360" w:bottom="0" w:left="700" w:right="580"/>
        </w:sectPr>
      </w:pPr>
      <w:rPr/>
    </w:p>
    <w:p>
      <w:pPr>
        <w:spacing w:before="17" w:after="0" w:line="360" w:lineRule="atLeast"/>
        <w:ind w:left="3403" w:right="50" w:firstLine="-244"/>
        <w:jc w:val="left"/>
        <w:rPr>
          <w:rFonts w:ascii="Metropolis 1920" w:hAnsi="Metropolis 1920" w:cs="Metropolis 1920" w:eastAsia="Metropolis 1920"/>
          <w:sz w:val="26"/>
          <w:szCs w:val="26"/>
        </w:rPr>
      </w:pPr>
      <w:rPr/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Division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Norte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Americana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-6"/>
          <w:w w:val="100"/>
        </w:rPr>
        <w:t>l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ectura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ofrendas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2017</w:t>
      </w:r>
      <w:r>
        <w:rPr>
          <w:rFonts w:ascii="Metropolis 1920" w:hAnsi="Metropolis 1920" w:cs="Metropolis 1920" w:eastAsia="Metropolis 1920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60" w:after="0" w:line="260" w:lineRule="exact"/>
        <w:ind w:left="187" w:right="22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“alcanzar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territorio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integridad,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2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dedica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“financiar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terminar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fondos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impactan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predicación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perdidos.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2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sistemática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integral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diezmamos,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reconocemos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expresan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alegre”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elegido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método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predican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2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2017,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Nelson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Silva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oriundo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enezuela.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erminó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doctorado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Actualmente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sirve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Asociado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Kentucky-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ennessee.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2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grabaremos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videos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apelación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diversas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apelaciones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página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hyperlink r:id="rId6"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0"/>
            <w:w w:val="100"/>
            <w:b/>
            <w:bCs/>
          </w:rPr>
          <w:t>ww</w:t>
        </w:r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-7"/>
            <w:w w:val="100"/>
            <w:b/>
            <w:bCs/>
          </w:rPr>
          <w:t>w</w:t>
        </w:r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0"/>
            <w:w w:val="100"/>
            <w:b/>
            <w:bCs/>
          </w:rPr>
          <w:t>.iGiveSDA.org</w:t>
        </w:r>
        <w:r>
          <w:rPr>
            <w:rFonts w:ascii="Arial Narrow" w:hAnsi="Arial Narrow" w:cs="Arial Narrow" w:eastAsia="Arial Narrow"/>
            <w:sz w:val="22"/>
            <w:szCs w:val="22"/>
            <w:color w:val="130C0E"/>
            <w:spacing w:val="0"/>
            <w:w w:val="100"/>
            <w:b/>
            <w:bCs/>
          </w:rPr>
          <w:t>.</w:t>
        </w:r>
        <w:r>
          <w:rPr>
            <w:rFonts w:ascii="Arial Narrow" w:hAnsi="Arial Narrow" w:cs="Arial Narrow" w:eastAsia="Arial Narrow"/>
            <w:sz w:val="22"/>
            <w:szCs w:val="22"/>
            <w:color w:val="000000"/>
            <w:spacing w:val="0"/>
            <w:w w:val="100"/>
          </w:rPr>
        </w:r>
      </w:hyperlink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2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reavivamiento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Dondequiera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reavivamiento,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reforma,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reavivamiento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profunda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Sustente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misión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terminar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7920" w:h="12240"/>
          <w:pgMar w:top="160" w:bottom="280" w:left="1080" w:right="800"/>
        </w:sectPr>
      </w:pPr>
      <w:rPr/>
    </w:p>
    <w:p>
      <w:pPr>
        <w:spacing w:before="0" w:after="0" w:line="324" w:lineRule="exact"/>
        <w:ind w:left="187" w:right="-89"/>
        <w:jc w:val="left"/>
        <w:rPr>
          <w:rFonts w:ascii="Avenir Next Condensed " w:hAnsi="Avenir Next Condensed " w:cs="Avenir Next Condensed " w:eastAsia="Avenir Next Condensed "/>
          <w:sz w:val="24"/>
          <w:szCs w:val="24"/>
        </w:rPr>
      </w:pPr>
      <w:rPr/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John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 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Mathews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64" w:lineRule="exact"/>
        <w:ind w:left="187" w:right="-20"/>
        <w:jc w:val="left"/>
        <w:rPr>
          <w:rFonts w:ascii="Avenir Next Condensed " w:hAnsi="Avenir Next Condensed " w:cs="Avenir Next Condensed " w:eastAsia="Avenir Next Condensed "/>
          <w:sz w:val="24"/>
          <w:szCs w:val="24"/>
        </w:rPr>
      </w:pPr>
      <w:rPr/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Di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1"/>
          <w:w w:val="100"/>
          <w:b/>
          <w:bCs/>
          <w:position w:val="1"/>
        </w:rPr>
        <w:t>r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ector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324" w:lineRule="exact"/>
        <w:ind w:right="-20"/>
        <w:jc w:val="left"/>
        <w:rPr>
          <w:rFonts w:ascii="Avenir Next Condensed " w:hAnsi="Avenir Next Condensed " w:cs="Avenir Next Condensed " w:eastAsia="Avenir Next Condensed "/>
          <w:sz w:val="24"/>
          <w:szCs w:val="24"/>
        </w:rPr>
      </w:pPr>
      <w:rPr/>
      <w:r>
        <w:rPr/>
        <w:br w:type="column"/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Bonita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3"/>
          <w:w w:val="100"/>
          <w:b/>
          <w:bCs/>
          <w:position w:val="2"/>
        </w:rPr>
        <w:t> 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J.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7"/>
          <w:w w:val="100"/>
          <w:b/>
          <w:bCs/>
          <w:position w:val="2"/>
        </w:rPr>
        <w:t> 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2"/>
        </w:rPr>
        <w:t>Shields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65" w:lineRule="exact"/>
        <w:ind w:right="-20"/>
        <w:jc w:val="left"/>
        <w:rPr>
          <w:rFonts w:ascii="Avenir Next Condensed " w:hAnsi="Avenir Next Condensed " w:cs="Avenir Next Condensed " w:eastAsia="Avenir Next Condensed "/>
          <w:sz w:val="24"/>
          <w:szCs w:val="24"/>
        </w:rPr>
      </w:pPr>
      <w:rPr/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Di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1"/>
          <w:w w:val="100"/>
          <w:b/>
          <w:bCs/>
          <w:position w:val="1"/>
        </w:rPr>
        <w:t>r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ecto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1"/>
          <w:w w:val="100"/>
          <w:b/>
          <w:bCs/>
          <w:position w:val="1"/>
        </w:rPr>
        <w:t>r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a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-4"/>
          <w:w w:val="100"/>
          <w:b/>
          <w:bCs/>
          <w:position w:val="1"/>
        </w:rPr>
        <w:t> 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8E5329"/>
          <w:spacing w:val="0"/>
          <w:w w:val="100"/>
          <w:b/>
          <w:bCs/>
          <w:position w:val="1"/>
        </w:rPr>
        <w:t>Asociada</w:t>
      </w:r>
      <w:r>
        <w:rPr>
          <w:rFonts w:ascii="Avenir Next Condensed " w:hAnsi="Avenir Next Condensed " w:cs="Avenir Next Condensed " w:eastAsia="Avenir Next Condensed 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7920" w:h="12240"/>
          <w:pgMar w:top="360" w:bottom="0" w:left="1080" w:right="800"/>
          <w:cols w:num="2" w:equalWidth="0">
            <w:col w:w="1510" w:space="2658"/>
            <w:col w:w="1872"/>
          </w:cols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pict>
          <v:group style="position:absolute;margin-left:36pt;margin-top:26pt;width:344pt;height:560pt;mso-position-horizontal-relative:page;mso-position-vertical-relative:page;z-index:-2509" coordorigin="720,520" coordsize="688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9770;width:5561;height:2" coordorigin="1279,9770" coordsize="5561,2">
              <v:shape style="position:absolute;left:1279;top:9770;width:5561;height:2" coordorigin="1279,9770" coordsize="5561,0" path="m1279,9770l6840,9770e" filled="f" stroked="t" strokeweight="1pt" strokecolor="#8E5329">
                <v:path arrowok="t"/>
              </v:shape>
            </v:group>
            <v:group style="position:absolute;left:3789;top:10555;width:72;height:89" coordorigin="3789,10555" coordsize="72,89">
              <v:shape style="position:absolute;left:3789;top:10555;width:72;height:89" coordorigin="3789,10555" coordsize="72,89" path="m3823,10555l3808,10560,3797,10573,3790,10594,3789,10624,3803,10639,3823,10644,3842,10637,3856,10620,3861,10598,3857,10575,3843,10560,3823,10555e" filled="t" fillcolor="#999998" stroked="f">
                <v:path arrowok="t"/>
                <v:fill/>
              </v:shape>
            </v:group>
            <v:group style="position:absolute;left:3916;top:10481;width:44;height:60" coordorigin="3916,10481" coordsize="44,60">
              <v:shape style="position:absolute;left:3916;top:10481;width:44;height:60" coordorigin="3916,10481" coordsize="44,60" path="m3945,10481l3931,10498,3924,10511,3917,10523,3916,10541,3927,10538,3932,10538,3943,10535,3950,10520,3959,10505,3960,10488,3945,10481e" filled="t" fillcolor="#90BFBD" stroked="f">
                <v:path arrowok="t"/>
                <v:fill/>
              </v:shape>
              <v:shape style="position:absolute;left:3916;top:10481;width:44;height:60" coordorigin="3916,10481" coordsize="44,60" path="m3932,10538l3927,10538,3931,10538,3932,10538e" filled="t" fillcolor="#90BFBD" stroked="f">
                <v:path arrowok="t"/>
                <v:fill/>
              </v:shape>
            </v:group>
            <v:group style="position:absolute;left:3622;top:10409;width:579;height:536" coordorigin="3622,10409" coordsize="579,536">
              <v:shape style="position:absolute;left:3622;top:10409;width:579;height:536" coordorigin="3622,10409" coordsize="579,536" path="m3780,10409l3706,10427,3650,10483,3624,10556,3622,10575,3623,10595,3643,10661,3673,10718,3691,10747,3700,10763,3730,10816,3760,10882,3785,10945,3806,10926,3829,10910,3838,10904,3797,10904,3780,10841,3756,10783,3720,10713,3711,10696,3686,10639,3678,10572,3680,10553,3707,10491,3762,10453,3807,10447,3874,10447,3868,10441,3853,10430,3836,10421,3818,10415,3799,10411,3780,10409e" filled="t" fillcolor="#8AC0C6" stroked="f">
                <v:path arrowok="t"/>
                <v:fill/>
              </v:shape>
              <v:shape style="position:absolute;left:3622;top:10409;width:579;height:536" coordorigin="3622,10409" coordsize="579,536" path="m4130,10512l4016,10512,4035,10513,4054,10516,4116,10559,4142,10630,4142,10649,4109,10718,4046,10765,3988,10793,3948,10810,3927,10819,3867,10849,3813,10888,3797,10904,3838,10904,3852,10895,3876,10882,3900,10871,3924,10861,3948,10851,4020,10826,4043,10818,4106,10788,4157,10747,4192,10686,4201,10643,4201,10623,4177,10554,4136,10515,4130,10512e" filled="t" fillcolor="#8AC0C6" stroked="f">
                <v:path arrowok="t"/>
                <v:fill/>
              </v:shape>
              <v:shape style="position:absolute;left:3622;top:10409;width:579;height:536" coordorigin="3622,10409" coordsize="579,536" path="m4065,10492l3993,10509,3976,10519,3996,10514,4016,10512,4130,10512,4119,10506,4102,10499,4084,10494,4065,10492e" filled="t" fillcolor="#8AC0C6" stroked="f">
                <v:path arrowok="t"/>
                <v:fill/>
              </v:shape>
              <v:shape style="position:absolute;left:3622;top:10409;width:579;height:536" coordorigin="3622,10409" coordsize="579,536" path="m3874,10447l3807,10447,3824,10449,3841,10454,3860,10462,3880,10474,3901,10490,3893,10471,3882,10455,3874,10447e" filled="t" fillcolor="#8AC0C6" stroked="f">
                <v:path arrowok="t"/>
                <v:fill/>
              </v:shape>
            </v:group>
            <v:group style="position:absolute;left:3745;top:10594;width:179;height:248" coordorigin="3745,10594" coordsize="179,248">
              <v:shape style="position:absolute;left:3745;top:10594;width:179;height:248" coordorigin="3745,10594" coordsize="179,248" path="m3917,10594l3878,10642,3818,10673,3745,10689,3761,10693,3815,10724,3844,10791,3853,10841,3870,10831,3888,10822,3906,10813,3924,10805,3916,10783,3911,10761,3907,10741,3904,10722,3903,10704,3903,10685,3904,10667,3906,10649,3909,10631,3913,10613,3917,10594e" filled="t" fillcolor="#999998" stroked="f">
                <v:path arrowok="t"/>
                <v:fill/>
              </v:shape>
            </v:group>
            <v:group style="position:absolute;left:2863;top:11250;width:759;height:2" coordorigin="2863,11250" coordsize="759,2">
              <v:shape style="position:absolute;left:2863;top:11250;width:759;height:2" coordorigin="2863,11250" coordsize="759,0" path="m2863,11250l2863,11250e" filled="f" stroked="t" strokeweight=".1pt" strokecolor="#999998">
                <v:path arrowok="t"/>
              </v:shape>
            </v:group>
            <v:group style="position:absolute;left:2863;top:11250;width:759;height:2" coordorigin="2863,11250" coordsize="759,2">
              <v:shape style="position:absolute;left:2863;top:11250;width:759;height:2" coordorigin="2863,11250" coordsize="759,0" path="m2863,11250l3622,11250e" filled="f" stroked="t" strokeweight=".104pt" strokecolor="#231F20">
                <v:path arrowok="t"/>
              </v:shape>
            </v:group>
            <v:group style="position:absolute;left:3770;top:11250;width:1296;height:2" coordorigin="3770,11250" coordsize="1296,2">
              <v:shape style="position:absolute;left:3770;top:11250;width:1296;height:2" coordorigin="3770,11250" coordsize="1296,0" path="m3770,11250l3770,11250e" filled="f" stroked="t" strokeweight=".1pt" strokecolor="#999998">
                <v:path arrowok="t"/>
              </v:shape>
            </v:group>
            <v:group style="position:absolute;left:3770;top:11250;width:1296;height:2" coordorigin="3770,11250" coordsize="1296,2">
              <v:shape style="position:absolute;left:3770;top:11250;width:1296;height:2" coordorigin="3770,11250" coordsize="1296,0" path="m3770,11250l5066,11250e" filled="f" stroked="t" strokeweight=".105pt" strokecolor="#231F20">
                <v:path arrowok="t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auto"/>
        <w:ind w:left="1731" w:right="1997"/>
        <w:jc w:val="center"/>
        <w:rPr>
          <w:rFonts w:ascii="Myriad Pro" w:hAnsi="Myriad Pro" w:cs="Myriad Pro" w:eastAsia="Myriad Pro"/>
          <w:sz w:val="33"/>
          <w:szCs w:val="33"/>
        </w:rPr>
      </w:pPr>
      <w:rPr/>
      <w:r>
        <w:rPr>
          <w:rFonts w:ascii="Myriad Pro" w:hAnsi="Myriad Pro" w:cs="Myriad Pro" w:eastAsia="Myriad Pro"/>
          <w:sz w:val="33"/>
          <w:szCs w:val="33"/>
          <w:color w:val="8AC0C6"/>
          <w:w w:val="78"/>
          <w:b/>
          <w:bCs/>
        </w:rPr>
        <w:t>funding</w:t>
      </w:r>
      <w:r>
        <w:rPr>
          <w:rFonts w:ascii="Myriad Pro" w:hAnsi="Myriad Pro" w:cs="Myriad Pro" w:eastAsia="Myriad Pro"/>
          <w:sz w:val="33"/>
          <w:szCs w:val="33"/>
          <w:color w:val="999998"/>
          <w:w w:val="80"/>
          <w:b/>
          <w:bCs/>
        </w:rPr>
        <w:t>the</w:t>
      </w:r>
      <w:r>
        <w:rPr>
          <w:rFonts w:ascii="Myriad Pro" w:hAnsi="Myriad Pro" w:cs="Myriad Pro" w:eastAsia="Myriad Pro"/>
          <w:sz w:val="33"/>
          <w:szCs w:val="33"/>
          <w:color w:val="8AC0C6"/>
          <w:w w:val="78"/>
          <w:b/>
          <w:bCs/>
        </w:rPr>
        <w:t>mission</w:t>
      </w:r>
      <w:r>
        <w:rPr>
          <w:rFonts w:ascii="Myriad Pro" w:hAnsi="Myriad Pro" w:cs="Myriad Pro" w:eastAsia="Myriad Pro"/>
          <w:sz w:val="33"/>
          <w:szCs w:val="33"/>
          <w:color w:val="000000"/>
          <w:w w:val="100"/>
        </w:rPr>
      </w:r>
    </w:p>
    <w:p>
      <w:pPr>
        <w:spacing w:before="0" w:after="0" w:line="202" w:lineRule="exact"/>
        <w:ind w:left="1903" w:right="2157"/>
        <w:jc w:val="center"/>
        <w:rPr>
          <w:rFonts w:ascii="Avenir Next Condensed Medium" w:hAnsi="Avenir Next Condensed Medium" w:cs="Avenir Next Condensed Medium" w:eastAsia="Avenir Next Condensed Medium"/>
          <w:sz w:val="16"/>
          <w:szCs w:val="16"/>
        </w:rPr>
      </w:pPr>
      <w:rPr/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NAD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9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1"/>
          <w:w w:val="100"/>
          <w:position w:val="2"/>
        </w:rPr>
        <w:t>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TE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4"/>
          <w:w w:val="100"/>
          <w:position w:val="2"/>
        </w:rPr>
        <w:t>W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ARDSHIP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26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3"/>
          <w:position w:val="2"/>
        </w:rPr>
        <w:t>MINI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1"/>
          <w:w w:val="103"/>
          <w:position w:val="2"/>
        </w:rPr>
        <w:t>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3"/>
          <w:position w:val="2"/>
        </w:rPr>
        <w:t>TRIES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7920" w:h="12240"/>
          <w:pgMar w:top="360" w:bottom="0" w:left="1080" w:right="800"/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19pt;margin-top:27pt;width:342pt;height:558pt;mso-position-horizontal-relative:page;mso-position-vertical-relative:page;z-index:-2508" coordorigin="380,540" coordsize="6840,11160">
            <v:shape style="position:absolute;left:380;top:540;width:6840;height:11160" coordorigin="380,540" coordsize="6840,11160" path="m6471,540l7220,540,7220,11700,380,11700,380,540,3937,540e" filled="f" stroked="t" strokeweight="2pt" strokecolor="#8E5329">
              <v:path arrowok="t"/>
            </v:shape>
          </v:group>
          <w10:wrap type="none"/>
        </w:pict>
      </w:r>
      <w:r>
        <w:rPr>
          <w:sz w:val="11"/>
          <w:szCs w:val="11"/>
        </w:rPr>
      </w:r>
    </w:p>
    <w:p>
      <w:pPr>
        <w:spacing w:before="0" w:after="0" w:line="342" w:lineRule="exact"/>
        <w:ind w:left="3286" w:right="-20"/>
        <w:jc w:val="left"/>
        <w:rPr>
          <w:rFonts w:ascii="Metropolis 1920" w:hAnsi="Metropolis 1920" w:cs="Metropolis 1920" w:eastAsia="Metropolis 1920"/>
          <w:sz w:val="36"/>
          <w:szCs w:val="36"/>
        </w:rPr>
      </w:pPr>
      <w:rPr/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al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presentador</w:t>
      </w:r>
      <w:r>
        <w:rPr>
          <w:rFonts w:ascii="Metropolis 1920" w:hAnsi="Metropolis 1920" w:cs="Metropolis 1920" w:eastAsia="Metropolis 1920"/>
          <w:sz w:val="36"/>
          <w:szCs w:val="36"/>
          <w:color w:val="00000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auto"/>
        <w:ind w:left="100" w:right="3973"/>
        <w:jc w:val="both"/>
        <w:rPr>
          <w:rFonts w:ascii="Avenir Next Condensed " w:hAnsi="Avenir Next Condensed " w:cs="Avenir Next Condensed " w:eastAsia="Avenir Next Condensed "/>
          <w:sz w:val="22"/>
          <w:szCs w:val="22"/>
        </w:rPr>
      </w:pPr>
      <w:rPr/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Ap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1"/>
          <w:w w:val="100"/>
          <w:b/>
          <w:bCs/>
        </w:rPr>
        <w:t>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eciado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5"/>
          <w:w w:val="100"/>
          <w:b/>
          <w:bCs/>
        </w:rPr>
        <w:t>P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1"/>
          <w:w w:val="100"/>
          <w:b/>
          <w:bCs/>
        </w:rPr>
        <w:t>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esentado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5"/>
          <w:w w:val="100"/>
          <w:b/>
          <w:bCs/>
        </w:rPr>
        <w:t>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,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000000"/>
          <w:spacing w:val="0"/>
          <w:w w:val="10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disposición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dadivosidad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estupenda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gratificante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responsabilidad.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determinará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efectividad.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sugerencias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mensajes: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ORE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PRACTIQUE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familiarizarse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claves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(subráyelas)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énfasis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Esmérese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excelencia.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PRE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-13"/>
          <w:w w:val="100"/>
          <w:b/>
          <w:bCs/>
        </w:rPr>
        <w:t>P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ARACIÓN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ocasiones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corresponde,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determine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efectividad.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PRESENTE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1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1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-13"/>
          <w:w w:val="100"/>
          <w:b/>
          <w:bCs/>
        </w:rPr>
        <w:t>P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ASIÓN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despacio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claridad.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maravillosa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dirigir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pensamientos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presentarse,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ORE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relacionada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punto.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instrumento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emprender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jornada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auto"/>
        <w:ind w:left="100" w:right="5436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2017.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32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507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506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505" coordorigin="720,520" coordsize="6880,10257">
            <v:shape style="position:absolute;left:978;top:792;width:6307;height:8986" type="#_x0000_t75">
              <v:imagedata r:id="rId7" o:title=""/>
            </v:shape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84" w:right="-65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enero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50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630;width:3017;height:2" coordorigin="1279,10630" coordsize="3017,2">
              <v:shape style="position:absolute;left:1279;top:10630;width:3017;height:2" coordorigin="1279,10630" coordsize="3017,0" path="m1279,10630l4296,10630e" filled="f" stroked="t" strokeweight="1pt" strokecolor="#8E5329">
                <v:path arrowok="t"/>
              </v:shape>
            </v:group>
            <v:group style="position:absolute;left:7560;top:2200;width:360;height:622" coordorigin="7560,2200" coordsize="360,622">
              <v:shape style="position:absolute;left:7560;top:2200;width:360;height:622" coordorigin="7560,2200" coordsize="360,622" path="m7560,2822l7920,2822,7920,2200,7560,2200,756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251984pt;margin-top:113.034698pt;width:17.0pt;height:22.910001pt;mso-position-horizontal-relative:page;mso-position-vertical-relative:page;z-index:-250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ene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40" w:right="-6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ENE/07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99" w:right="2028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99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Navidad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terminó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España,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reyes”.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1885,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organiza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desfile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Melcho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Gaspar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Baltaza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bebé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endeudan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emergencias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surgen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época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navideña.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tarjetas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crédito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época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alrededor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arrastra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mínimo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requerido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informó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preocupación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asunto.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99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emergencias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intenciones,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todavía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bastante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acabando,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situación?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¡Sí!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99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Reconocer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condición,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sabiduría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asesores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positivo.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Oremos,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apóstol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iluminados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sepan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gloriosa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incomparable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favor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creemos”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(Efe.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1:18-19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6" w:lineRule="exact"/>
        <w:ind w:left="199" w:right="1146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elegir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fieles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2017.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99" w:right="98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Eileen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Alt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Powell,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“Lingering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Christmas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Bills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Lead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oes,”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hyperlink r:id="rId8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http://abcnews.go.com/business/story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22"/>
            <w:w w:val="100"/>
            <w:position w:val="0"/>
          </w:rPr>
          <w:t> 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December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15,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9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2015).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502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891;top:10684;width:3017;height:2" coordorigin="891,10684" coordsize="3017,2">
              <v:shape style="position:absolute;left:891;top:10684;width:3017;height:2" coordorigin="891,10684" coordsize="3017,0" path="m891,10684l3908,10684e" filled="f" stroked="t" strokeweight="1pt" strokecolor="#8E5329">
                <v:path arrowok="t"/>
              </v:shape>
            </v:group>
            <v:group style="position:absolute;left:0;top:2200;width:396;height:622" coordorigin="0,2200" coordsize="396,622">
              <v:shape style="position:absolute;left:0;top:2200;width:396;height:622" coordorigin="0,2200" coordsize="396,622" path="m0,2822l396,2822,396,2200,0,2200,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069pt;margin-top:113.2043pt;width:17pt;height:22.910001pt;mso-position-horizontal-relative:page;mso-position-vertical-relative:page;z-index:-250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ene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ENE/14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134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imothy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Aka,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asociado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nivel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explicó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1980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1990,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burbuja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económica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explotó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2008.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economistas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recesión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futuro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ciclo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recesión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producir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tendencia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comercios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aferren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invertir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acumular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resistir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inminente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tormenta.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¿Cuál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prueba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advierte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extrañemos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dolorosas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pruebas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estuviera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4:12),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depositar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ansiedad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5:7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tribulación: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sufrimientos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4:13-19).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prudente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emergencia;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invertir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avanzar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entero.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educación,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00" w:right="30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imothy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Aka,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“Economic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Calm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Before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Storm,”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ideo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Intervie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hyperlink r:id="rId9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http://ww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.adventistrevie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.org/artv?id=3765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8"/>
            <w:w w:val="100"/>
            <w:position w:val="0"/>
          </w:rPr>
          <w:t> 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22,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500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2200;width:360;height:622" coordorigin="7560,2200" coordsize="360,622">
              <v:shape style="position:absolute;left:7560;top:2200;width:360;height:622" coordorigin="7560,2200" coordsize="360,622" path="m7560,2822l7920,2822,7920,2200,7560,2200,756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251984pt;margin-top:114.034698pt;width:17.0pt;height:22.910001pt;mso-position-horizontal-relative:page;mso-position-vertical-relative:page;z-index:-249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ene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ene/21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típica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Nancy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Axelson,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enfermera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retirada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esfuerzo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cárceles,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nombre.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reclusos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diversas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Indiana.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Nancy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habituada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recibirlas,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particula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impreso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penitenciaría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$186.76,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Marion.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Nancy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leyó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páginas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asombroso.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aprendido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tapa.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Zaqueo,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esporádicamente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cálculo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bolsillo.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rechazado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requeriría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prefería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conservar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limpiar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ganando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$1.25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respeto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reclusos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constantemente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recluso,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diciendo: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“¡Hiciste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siervo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pondré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felicidad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Señor!”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25:23).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98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200;width:396;height:622" coordorigin="0,2200" coordsize="396,622">
              <v:shape style="position:absolute;left:0;top:2200;width:396;height:622" coordorigin="0,2200" coordsize="396,622" path="m0,2822l396,2822,396,2200,0,2200,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069pt;margin-top:114.2043pt;width:17pt;height:22.910001pt;mso-position-horizontal-relative:page;mso-position-vertical-relative:page;z-index:-249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ene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9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ENE/28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767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LIBE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RELIGIOSA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658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ialo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eis)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muestran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razón,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revista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líderes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gobierno,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jueces,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abogados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dominicales.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líderes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olvidado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profecías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olvidadas,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revista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principios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seguramente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revista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mostrarles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litigios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empleos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juicios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baratos,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precedentes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legales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proteger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derechos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futuro.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Adell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Sherbert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Paula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Hobbie,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guardar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Suprema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falló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favor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estableciendo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precedentes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legales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benefician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potencialmente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Aprovechemos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tormenta.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96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95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94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8;top:792;width:6307;height:9130" type="#_x0000_t75">
                <v:imagedata r:id="rId10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564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febrero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9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2820;width:360;height:622" coordorigin="7560,2820" coordsize="360,622">
              <v:shape style="position:absolute;left:7560;top:2820;width:360;height:622" coordorigin="7560,2820" coordsize="360,622" path="m7560,3442l7920,3442,7920,2820,7560,2820,756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42.939896pt;width:17.0pt;height:23.150001pt;mso-position-horizontal-relative:page;mso-position-vertical-relative:page;z-index:-249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3" w:right="-77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87" w:right="4203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Robert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Lister)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muchísimo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imaginarnos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eficazmente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(Efe.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3:20).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Robert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presidente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Sudoeste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1589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exas),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cumplidas.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rompemos,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siempre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mantendrá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suyas.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prueba: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elegir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hipoteca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frutos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supliría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hipoteca.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colocamos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alfolí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fidelidad.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costumbre,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actividades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almuerzo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camaradería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último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actividad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agradable.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correo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proveniente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gubernamental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impuestos.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sorpresa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declaración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hipoteca.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152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claramente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promesas!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91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820;width:396;height:622" coordorigin="0,2820" coordsize="396,622">
              <v:shape style="position:absolute;left:0;top:2820;width:396;height:622" coordorigin="0,2820" coordsize="396,622" path="m0,3442l396,3442,396,2820,0,2820,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284668pt;margin-top:144.424301pt;width:17.0pt;height:23.150001pt;mso-position-horizontal-relative:page;mso-position-vertical-relative:page;z-index:-249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5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feb/11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151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MINI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TERIO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ADVENTI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TELEVISIÓN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7" w:lineRule="exact"/>
        <w:ind w:left="100" w:right="3748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Bonita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Joyner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Shields)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contexto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Ángeles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Apocalipsis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14;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español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Hope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Channel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inglés,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integral;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Escrito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aire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1956.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gustaría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4"/>
          <w:w w:val="100"/>
          <w:i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(Fe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hoy),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antiguo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Norteamérica,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1950.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Lifestyle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Magazine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McDougall,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show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Mad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About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Marriage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Mike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Gayle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ucke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Joyce: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“Llegué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00" w:right="30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influencia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4"/>
          <w:w w:val="100"/>
          <w:i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1957.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conectaba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televisión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acunaba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bebé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durmiera…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Señor: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¿Existe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solicitar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bíblicos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Fagal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televisión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Jackson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Bonifay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(Florida),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olvidaré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brillo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sorprendida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4"/>
          <w:w w:val="100"/>
          <w:i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)”.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diversa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encuentran.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gustaría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contribuir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circundar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salvación?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8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91;top:10844;width:3017;height:2" coordorigin="1291,10844" coordsize="3017,2">
              <v:shape style="position:absolute;left:1291;top:10844;width:3017;height:2" coordorigin="1291,10844" coordsize="3017,0" path="m1291,10844l4308,10844e" filled="f" stroked="t" strokeweight="1pt" strokecolor="#8E5329">
                <v:path arrowok="t"/>
              </v:shape>
            </v:group>
            <v:group style="position:absolute;left:7560;top:2820;width:360;height:622" coordorigin="7560,2820" coordsize="360,622">
              <v:shape style="position:absolute;left:7560;top:2820;width:360;height:622" coordorigin="7560,2820" coordsize="360,622" path="m7560,3442l7920,3442,7920,2820,7560,2820,756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43.939896pt;width:17.0pt;height:23.150001pt;mso-position-horizontal-relative:page;mso-position-vertical-relative:page;z-index:-248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resumirse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dedicáramos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atención,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obtendríamos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enormes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resultados.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absolutamente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“…¡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vanidades!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vanidad!”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8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1:2).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explicó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disfrutar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deleites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asegura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concluye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apelando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satisfacción.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discurso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oído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éste: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mandamientos;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juicio,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encubierta,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12:13-14).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devolución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sabiamente,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responsables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común,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abundante,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gratificante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actuales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21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Jacques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Doukhan,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Ecclesiastes: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anity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2006),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1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33.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87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820;width:396;height:622" coordorigin="0,2820" coordsize="396,622">
              <v:shape style="position:absolute;left:0;top:2820;width:396;height:622" coordorigin="0,2820" coordsize="396,622" path="m0,3442l396,3442,396,2820,0,2820,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284668pt;margin-top:144.424301pt;width:17.0pt;height:23.150001pt;mso-position-horizontal-relative:page;mso-position-vertical-relative:page;z-index:-248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feb/25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40" w:lineRule="exact"/>
        <w:ind w:left="10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modelo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bíblico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organización.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Jetro,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inspiración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Moisés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establecer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niveles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liderazgo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dirigir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eficiente.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Moisés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concentraría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asuntos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(Éx.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18).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describe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estilo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congregacionalista,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responsabilidad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florecido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nivel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global,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modelo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organización.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declara,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“…digno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salario”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5:18).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pertenecemos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beneficios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supervisa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crecimiento.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global.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“…y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seréis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Jerusalén,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Judea,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Samaria,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último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(Hech.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1:8).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avance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territorio.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0pt;width:396pt;height:612pt;mso-position-horizontal-relative:page;mso-position-vertical-relative:page;z-index:-2485" type="#_x0000_t202" filled="f" stroked="f">
            <v:textbox inset="0,0,0,0">
              <w:txbxContent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2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1633" w:lineRule="exact"/>
                    <w:ind w:left="2246" w:right="-20"/>
                    <w:jc w:val="left"/>
                    <w:rPr>
                      <w:rFonts w:ascii="Arial Narrow" w:hAnsi="Arial Narrow" w:cs="Arial Narrow" w:eastAsia="Arial Narrow"/>
                      <w:sz w:val="144"/>
                      <w:szCs w:val="144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130C0E"/>
                      <w:spacing w:val="0"/>
                      <w:w w:val="100"/>
                      <w:position w:val="-4"/>
                    </w:rPr>
                    <w:t>Cover</w:t>
                  </w:r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460" w:lineRule="exact"/>
                    <w:ind w:left="2246" w:right="-20"/>
                    <w:jc w:val="left"/>
                    <w:rPr>
                      <w:rFonts w:ascii="Arial Narrow" w:hAnsi="Arial Narrow" w:cs="Arial Narrow" w:eastAsia="Arial Narrow"/>
                      <w:sz w:val="144"/>
                      <w:szCs w:val="144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130C0E"/>
                      <w:spacing w:val="0"/>
                      <w:w w:val="100"/>
                      <w:position w:val="1"/>
                    </w:rPr>
                    <w:t>Month</w:t>
                  </w:r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7pt;margin-top:27pt;width:342pt;height:558pt;mso-position-horizontal-relative:page;mso-position-vertical-relative:page;z-index:-2484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83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82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9158" type="#_x0000_t75">
                <v:imagedata r:id="rId11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04" w:right="-67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marzo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81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1;top:10824;width:3017;height:2" coordorigin="1271,10824" coordsize="3017,2">
              <v:shape style="position:absolute;left:1271;top:10824;width:3017;height:2" coordorigin="1271,10824" coordsize="3017,0" path="m1271,10824l4288,10824e" filled="f" stroked="t" strokeweight="1pt" strokecolor="#8E5329">
                <v:path arrowok="t"/>
              </v:shape>
            </v:group>
            <v:group style="position:absolute;left:7560;top:3440;width:360;height:622" coordorigin="7560,3440" coordsize="360,622">
              <v:shape style="position:absolute;left:7560;top:3440;width:360;height:622" coordorigin="7560,3440" coordsize="360,622" path="m7560,4062l7920,4062,7920,3440,7560,3440,756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74.231094pt;width:17pt;height:24.110001pt;mso-position-horizontal-relative:page;mso-position-vertical-relative:page;z-index:-248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72" w:right="-76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mar/04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208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1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conversando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animadamente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adinerado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impulsivo,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desafío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nadie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pudiera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resolverlo: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nombrar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$5.000”.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Inmediatamente,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trozo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frases.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leyó: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sonrisa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juventud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comentario.”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5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1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líneas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correcto: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conseguirse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vender;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inútil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(Apoc.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13:17).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1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herramienta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necesaria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avance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combinado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edificio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Sabática,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dádiva,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sistemáticamente.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1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derrame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5" w:right="80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Leslie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Flynn,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108.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60" w:bottom="280" w:left="1080" w:right="92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479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787;top:158;width:2815;height:969" coordorigin="3787,158" coordsize="2815,969">
              <v:shape style="position:absolute;left:3787;top:158;width:2815;height:969" coordorigin="3787,158" coordsize="2815,969" path="m3787,1128l6602,1128,6602,158,3787,158,3787,1128e" filled="t" fillcolor="#FFFFFF" stroked="f">
                <v:path arrowok="t"/>
                <v:fill/>
              </v:shape>
            </v:group>
            <v:group style="position:absolute;left:0;top:3440;width:396;height:622" coordorigin="0,3440" coordsize="396,622">
              <v:shape style="position:absolute;left:0;top:3440;width:396;height:622" coordorigin="0,3440" coordsize="396,622" path="m0,4062l396,4062,396,3440,0,3440,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431369pt;margin-top:174.979904pt;width:17pt;height:24.110001pt;mso-position-horizontal-relative:page;mso-position-vertical-relative:page;z-index:-247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mar/11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357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Shelley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Nolan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Freesland)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303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irá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Radio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Adventista.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escuchándola!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África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Sudán,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Bangladés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China,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transformadas.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Etiopía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“Encontré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casualidad.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comencé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gradualmente.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gustaría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bendiga!”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idiomas,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Podcasts.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transmisiones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sobrepasan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barreras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gobiernos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severos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hostiles,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idioma.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idiomas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territorios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inalcanzados.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invitamos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asociarse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7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3440;width:360;height:622" coordorigin="7560,3440" coordsize="360,622">
              <v:shape style="position:absolute;left:7560;top:3440;width:360;height:622" coordorigin="7560,3440" coordsize="360,622" path="m7560,4062l7920,4062,7920,3440,7560,3440,756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74.231094pt;width:17pt;height:24.110001pt;mso-position-horizontal-relative:page;mso-position-vertical-relative:page;z-index:-247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92" w:right="-46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mar/18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predomina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individualismo,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dadivosos.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dará;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apretada,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remecida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rebosando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regazo…”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(Luc.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6:38).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manejando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cupé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1967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invierno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Wisconsin.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semáforo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sorpresivamente,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presionar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acelerado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vehículo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avanzó.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desviarse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tráfico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aproximaba.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detrás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desesperarse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bocinas.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Repentinamente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aparecieron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empujar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resbaladizo.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agradecido.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manejando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caído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zanja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hielo.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Inmediatamente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detrás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corrió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empujó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sacarlo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zanja,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conductor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despedía.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conductor;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¿Demostrará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475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787;top:158;width:2815;height:969" coordorigin="3787,158" coordsize="2815,969">
              <v:shape style="position:absolute;left:3787;top:158;width:2815;height:969" coordorigin="3787,158" coordsize="2815,969" path="m3787,1128l6602,1128,6602,158,3787,158,3787,1128e" filled="t" fillcolor="#FFFFFF" stroked="f">
                <v:path arrowok="t"/>
                <v:fill/>
              </v:shape>
            </v:group>
            <v:group style="position:absolute;left:911;top:10824;width:3017;height:2" coordorigin="911,10824" coordsize="3017,2">
              <v:shape style="position:absolute;left:911;top:10824;width:3017;height:2" coordorigin="911,10824" coordsize="3017,0" path="m911,10824l3928,10824e" filled="f" stroked="t" strokeweight="1pt" strokecolor="#8E5329">
                <v:path arrowok="t"/>
              </v:shape>
            </v:group>
            <v:group style="position:absolute;left:0;top:3440;width:396;height:622" coordorigin="0,3440" coordsize="396,622">
              <v:shape style="position:absolute;left:0;top:3440;width:396;height:622" coordorigin="0,3440" coordsize="396,622" path="m0,4062l396,4062,396,3440,0,3440,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431369pt;margin-top:174.979904pt;width:17pt;height:24.110001pt;mso-position-horizontal-relative:page;mso-position-vertical-relative:page;z-index:-247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mar/25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38" w:after="0" w:line="340" w:lineRule="exact"/>
        <w:ind w:left="12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corrió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cayó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rodillas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heredar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eterna?”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10:17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detalles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(vers.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21).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preocupado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eterna,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prójimo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teoría.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práctica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cristianismo.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“vino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perdido”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(Luc.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19:10).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además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asegurar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perdido.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faltaba.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‘guardado’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6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mendigando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Zaqueo.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solución.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sorprendente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suplirlas.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elijamos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" w:right="278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Seventh-day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Biblical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Commentary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vol.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5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(Hagerstown,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5" w:right="467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1980),457.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78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73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72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71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9158" type="#_x0000_t75">
                <v:imagedata r:id="rId12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804" w:right="-88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abril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70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4;top:10763;width:3017;height:2" coordorigin="1284,10763" coordsize="3017,2">
              <v:shape style="position:absolute;left:1284;top:10763;width:3017;height:2" coordorigin="1284,10763" coordsize="3017,0" path="m1284,10763l4300,10763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473892pt;width:17pt;height:24.680001pt;mso-position-horizontal-relative:page;mso-position-vertical-relative:page;z-index:-246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abr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72" w:right="-67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abr/01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memorias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“Shantung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Compound”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Langdon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Gilke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describen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extranjeros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Japonesa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reducido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calorías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prisionero: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rodajas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agua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caliente.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drásticamente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Cruz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doscientos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americano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cantidad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alimento,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inclusive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dulces,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compañeros.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deterioraron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invierno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eternidad.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Navidad,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ánimo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rápidamente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burros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adiestrados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comandante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japonés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revisó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cargamento,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adicional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americanos.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informaron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noticias.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distribuiría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americanos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quejado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injusto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prisioneros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paquetes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americanos.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7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avaricia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afecta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declara: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reparten,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añadido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justo,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pobreza”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(Pro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1.24).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atendidas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12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Phillips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Rumors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Another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orld: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What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Earth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Missing?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3324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109.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68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4060;width:396;height:622" coordorigin="0,4060" coordsize="396,622">
              <v:shape style="position:absolute;left:0;top:4060;width:396;height:622" coordorigin="0,4060" coordsize="396,622" path="m0,4682l396,4682,396,4060,0,4060,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51969pt;margin-top:205.600006pt;width:17pt;height:24.680001pt;mso-position-horizontal-relative:page;mso-position-vertical-relative:page;z-index:-246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abr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3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abr/08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184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Jerry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Rogge)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334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irá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Servicio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3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Registros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4058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Cristianos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Ciegos.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0" w:right="33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respirar?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Quizás,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mencionado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inspirando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exhalando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aire.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Probablemente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proclive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respiración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ejercicio.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3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aspecto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pérdida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nitidez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dificultad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conducir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noche.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30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favor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videntes,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gratuitamente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publicaciones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audio,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alfabeto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Braille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Además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bíblicos,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organización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patrocina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campamentos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invierno.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3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Melissa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campamentos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ciegos.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“Registros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fundamental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tengamos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excelentes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libros”.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3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colaborar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hyperlink r:id="rId13"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0"/>
            <w:w w:val="100"/>
            <w:b/>
            <w:bCs/>
          </w:rPr>
          <w:t>ww</w:t>
        </w:r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-7"/>
            <w:w w:val="100"/>
            <w:b/>
            <w:bCs/>
          </w:rPr>
          <w:t>w</w:t>
        </w:r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0"/>
            <w:w w:val="100"/>
            <w:b/>
            <w:bCs/>
          </w:rPr>
          <w:t>.ChristianRecord.org</w:t>
        </w:r>
        <w:r>
          <w:rPr>
            <w:rFonts w:ascii="Arial Narrow" w:hAnsi="Arial Narrow" w:cs="Arial Narrow" w:eastAsia="Arial Narrow"/>
            <w:sz w:val="22"/>
            <w:szCs w:val="22"/>
            <w:color w:val="8E5329"/>
            <w:spacing w:val="0"/>
            <w:w w:val="100"/>
          </w:rPr>
          <w:t>.</w:t>
        </w:r>
        <w:r>
          <w:rPr>
            <w:rFonts w:ascii="Arial Narrow" w:hAnsi="Arial Narrow" w:cs="Arial Narrow" w:eastAsia="Arial Narrow"/>
            <w:sz w:val="22"/>
            <w:szCs w:val="22"/>
            <w:color w:val="000000"/>
            <w:spacing w:val="0"/>
            <w:w w:val="100"/>
          </w:rPr>
        </w:r>
      </w:hyperlink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66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9;top:10607;width:3017;height:2" coordorigin="1289,10607" coordsize="3017,2">
              <v:shape style="position:absolute;left:1289;top:10607;width:3017;height:2" coordorigin="1289,10607" coordsize="3017,0" path="m1289,10607l4305,10607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473892pt;width:17pt;height:24.680001pt;mso-position-horizontal-relative:page;mso-position-vertical-relative:page;z-index:-246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abr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92" w:right="-7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abr/15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206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épocas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Pascua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Navidad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secularizado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enormemente.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Pascua,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conejos,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huevos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recordar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Calvario.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extraña,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misericordia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(Efe.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2:4-7).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experiencia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interesante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Pascua.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bolsillo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leyó.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cárcel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rectificarse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públicamente.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acompañó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alejado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veinte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Jerry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“Debo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dedicásemos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contemplación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Debiéramos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imaginación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posesione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escena,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finales”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8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siente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6" w:lineRule="exact"/>
        <w:ind w:left="187" w:right="88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envió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Hijo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amado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rescate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Deseado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todas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gentes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(Mountain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1940,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63).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4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64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4;top:10343;width:3017;height:2" coordorigin="904,10343" coordsize="3017,2">
              <v:shape style="position:absolute;left:904;top:10343;width:3017;height:2" coordorigin="904,10343" coordsize="3017,0" path="m904,10343l3920,10343e" filled="f" stroked="t" strokeweight="1pt" strokecolor="#8E5329">
                <v:path arrowok="t"/>
              </v:shape>
            </v:group>
            <v:group style="position:absolute;left:0;top:4060;width:396;height:622" coordorigin="0,4060" coordsize="396,622">
              <v:shape style="position:absolute;left:0;top:4060;width:396;height:622" coordorigin="0,4060" coordsize="396,622" path="m0,4682l396,4682,396,4060,0,4060,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251969pt;margin-top:206.315201pt;width:17pt;height:24.680001pt;mso-position-horizontal-relative:page;mso-position-vertical-relative:page;z-index:-246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abr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3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abr/22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0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campamento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señorita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preocupada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demostrar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tangible?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válidas.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polilla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óxido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destruyen,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ladrones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6:20),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pero,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380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0" w:right="303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canadiense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ork.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ocurrió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enviarme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Canadá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gastes”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9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simila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depósito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prueba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óxido,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fallas,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tormentas,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desastres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muerte.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bancaria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aceptando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sangre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Cordero,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arrepintiéndonos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pecados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ida.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10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territorio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tendrán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arrepentirse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pecados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Leslie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Flynn,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6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4;top:10323;width:3017;height:2" coordorigin="1284,10323" coordsize="3017,2">
              <v:shape style="position:absolute;left:1284;top:10323;width:3017;height:2" coordorigin="1284,10323" coordsize="3017,0" path="m1284,10323l4300,10323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473892pt;width:17pt;height:24.680001pt;mso-position-horizontal-relative:page;mso-position-vertical-relative:page;z-index:-246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abr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12" w:right="-77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abr/29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57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ANGELISMO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DIVISIÓN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NO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TEAMERI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barco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Benevolence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construido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1944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convirtió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hospital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flotante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1945.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barco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capacidad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802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tripulación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564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Sirvió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Océano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Pacífico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brindando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médico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campañas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Japón.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-8"/>
          <w:w w:val="100"/>
          <w:position w:val="7"/>
        </w:rPr>
        <w:t>1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19"/>
          <w:w w:val="100"/>
          <w:position w:val="7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(Fuente: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USS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Benevolence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https://en.wikipedia.org/wiki/USS_Benevolence,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AH-13;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consultado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40" w:lineRule="auto"/>
        <w:ind w:left="187" w:right="410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25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agosto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1950,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pescando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Golden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Francisco.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nublada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equivalente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Bahía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Francisco,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movimiento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agua.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mantenerse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flote.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velocidad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blanca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Cruz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agua.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acababa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chocar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carguero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quince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minutos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Francisco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zozobrado.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“Mis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lágrimas,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hablaba: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‘Tú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ayudarlos’”.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12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pescador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“pescar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hombres”,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sacándolos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aguas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colocándolos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dentro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pesquero.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espacio,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deshacerse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“Síganme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pescadores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4:19).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00" w:lineRule="exact"/>
        <w:ind w:left="18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-6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USS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Benevolence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(AH-13).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https://en.wikipedia.org/wiki/USS_Benevolence,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AH-13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(consultado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abril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8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Kenneth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ood,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Meditations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Moderns: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Three-Minute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Devotional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Readings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142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Daily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Inspiration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1963)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59.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4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60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59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58" coordorigin="720,520" coordsize="6880,10257">
            <v:shape style="position:absolute;left:978;top:792;width:6307;height:9130" type="#_x0000_t75">
              <v:imagedata r:id="rId14" o:title=""/>
            </v:shape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044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mayo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5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4;top:10923;width:3017;height:2" coordorigin="1264,10923" coordsize="3017,2">
              <v:shape style="position:absolute;left:1264;top:10923;width:3017;height:2" coordorigin="1264,10923" coordsize="3017,0" path="m1264,10923l4280,10923e" filled="f" stroked="t" strokeweight="1pt" strokecolor="#8E5329">
                <v:path arrowok="t"/>
              </v:shape>
            </v:group>
            <v:group style="position:absolute;left:7560;top:4680;width:360;height:622" coordorigin="7560,4680" coordsize="360,622">
              <v:shape style="position:absolute;left:7560;top:4680;width:360;height:622" coordorigin="7560,4680" coordsize="360,622" path="m7560,5302l7920,5302,7920,4680,7560,4680,756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37.236099pt;width:17pt;height:23.105001pt;mso-position-horizontal-relative:page;mso-position-vertical-relative:page;z-index:-245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72" w:right="-5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may/06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Martín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Monasterio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Italia.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consistía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mendigar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sorpresa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justamente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alegremente.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abogado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apellido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propiedades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alquiladas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rumoreaba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propiedades,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expensas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humildes.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Martín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siempre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oficinas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mendigando,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abogado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monasterio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quejarse: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“¡Soy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basura!”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Martín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vacías.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llenaba,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Martín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monasterio,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sangre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carne;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Martín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comentario: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sangre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robado”.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13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Isaías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cuyas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“Llenas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sangre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(Isa.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1:15).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pedido: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enid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Jehová,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pecados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nieve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emblanquecidos;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carmesí,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blanca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lana”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(Isa.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1:18).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preocuparse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huérfanos.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alabamos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ofrendas,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colocarnos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armonía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6" w:lineRule="exact"/>
        <w:ind w:left="187" w:right="385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espera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William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Stories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Journey: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Sourcebook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Christian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Storytellers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(Minneapolis: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Augsburg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House,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1988),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94.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455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807;top:158;width:2815;height:969" coordorigin="3807,158" coordsize="2815,969">
              <v:shape style="position:absolute;left:3807;top:158;width:2815;height:969" coordorigin="3807,158" coordsize="2815,969" path="m3807,1128l6622,1128,6622,158,3807,158,3807,1128e" filled="t" fillcolor="#FFFFFF" stroked="f">
                <v:path arrowok="t"/>
                <v:fill/>
              </v:shape>
            </v:group>
            <v:group style="position:absolute;left:0;top:4680;width:396;height:622" coordorigin="0,4680" coordsize="396,622">
              <v:shape style="position:absolute;left:0;top:4680;width:396;height:622" coordorigin="0,4680" coordsize="396,622" path="m0,5302l396,5302,396,4680,0,4680,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51969pt;margin-top:238.895004pt;width:17pt;height:23.105001pt;mso-position-horizontal-relative:page;mso-position-vertical-relative:page;z-index:-245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maY/13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180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ynelle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Stevens)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auto"/>
        <w:ind w:left="100" w:right="816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Parte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Muncial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Asistencia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desastres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ayuda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los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necesitados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compasivamente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desastres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cualquier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implican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artículos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limpieza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ropa,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distribuyen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depósitos,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móviles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distribución.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incidente,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entrenadas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proporcionar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alivio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físico,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emocional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sobrevivientes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desastres.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obligados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esfuerzo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sobreviviente.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Isaías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52:7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“¡Cuán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hermosos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anuncia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paz”.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sumadas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actuar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propósito.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destinará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promover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esfuerzos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Desarrollo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Asistenciales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(ADRA).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afectados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desastres.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5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4;top:10323;width:3017;height:2" coordorigin="1304,10323" coordsize="3017,2">
              <v:shape style="position:absolute;left:1304;top:10323;width:3017;height:2" coordorigin="1304,10323" coordsize="3017,0" path="m1304,10323l4320,10323e" filled="f" stroked="t" strokeweight="1pt" strokecolor="#8E5329">
                <v:path arrowok="t"/>
              </v:shape>
            </v:group>
            <v:group style="position:absolute;left:7560;top:4680;width:360;height:622" coordorigin="7560,4680" coordsize="360,622">
              <v:shape style="position:absolute;left:7560;top:4680;width:360;height:622" coordorigin="7560,4680" coordsize="360,622" path="m7560,5302l7920,5302,7920,4680,7560,4680,756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37.236099pt;width:17pt;height:23.105001pt;mso-position-horizontal-relative:page;mso-position-vertical-relative:page;z-index:-245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5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may/20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Beaman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consejo.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afinador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vehículo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caballos,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colporta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afinar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producido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inestabilidad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sistema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nervioso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golpeándose,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afectaba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profundamente.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irritable,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suegra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agravaban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críticas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comprensión.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aconsejó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Beamans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emocional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naturaleza.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aconsejó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fuesen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intolerancia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Beaman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ruidos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críticas.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ercero,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aconsejó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aliviarse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concluyó: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confíen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vuelvan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endeudarse.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ivan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económicamente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14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enseñorea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siervo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presta”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(Pro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22:7).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amueblar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vivienda,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viaje,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vehículo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hábito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prescindir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gratificación.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estrés,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incapacidad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imposibilidad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armonía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2" w:right="190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Manuscript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Release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No.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1526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134..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51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4680;width:396;height:622" coordorigin="0,4680" coordsize="396,622">
              <v:shape style="position:absolute;left:0;top:4680;width:396;height:622" coordorigin="0,4680" coordsize="396,622" path="m0,5302l396,5302,396,4680,0,4680,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51969pt;margin-top:238.895004pt;width:17pt;height:23.105001pt;mso-position-horizontal-relative:page;mso-position-vertical-relative:page;z-index:-245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337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</w:rPr>
        <w:t>maY/27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0" w:lineRule="exact"/>
        <w:ind w:left="10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Helen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Keller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famosa,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superó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dificultades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esfuerzos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persistentes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amorosos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maestra,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Sullivan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apodó: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obradora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milagros”.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sordos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comunicarse.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discapacidades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sentimientos.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popula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contextos.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demos,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izquierda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derecha.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públicas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exaltarse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6:1-4).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cualquier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tengamos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acuerdo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9:10).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contexto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simbolizan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colocar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cabeza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simboliza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derrota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2:37)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usarlas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bendecir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Deuteronomio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15:7-8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menciona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cerradas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abiertas.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Moisés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necesitados: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mezquino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bendecirá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emprendas”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(Deut.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15:10,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regional,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2146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Elija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49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48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47" coordorigin="720,520" coordsize="6880,10257">
            <v:shape style="position:absolute;left:978;top:792;width:6307;height:9072" type="#_x0000_t75">
              <v:imagedata r:id="rId15" o:title=""/>
            </v:shape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24" w:right="-41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junio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46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322;width:3017;height:2" coordorigin="1279,10322" coordsize="3017,2">
              <v:shape style="position:absolute;left:1279;top:10322;width:3017;height:2" coordorigin="1279,10322" coordsize="3017,0" path="m1279,10322l4296,10322e" filled="f" stroked="t" strokeweight="1pt" strokecolor="#8E5329">
                <v:path arrowok="t"/>
              </v:shape>
            </v:group>
            <v:group style="position:absolute;left:7560;top:5300;width:360;height:622" coordorigin="7560,5300" coordsize="360,622">
              <v:shape style="position:absolute;left:7560;top:5300;width:360;height:622" coordorigin="7560,5300" coordsize="360,622" path="m7560,5922l7920,5922,7920,5300,7560,5300,756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67.317505pt;width:17pt;height:24.260001pt;mso-position-horizontal-relative:page;mso-position-vertical-relative:page;z-index:-244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8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jun/03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47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Bienaventuranzas,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socorrer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universo…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abandonará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aflicción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15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4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oftalmólogo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alemán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Heinrich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Jung-Stilling,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inspirado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completo.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guiara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profesión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convencido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medicina,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$1000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46.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enteró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Estrasburgo,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providencia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repitió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ocasión,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Frankfurt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comerciante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87" w:right="47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$33.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Estrasburgo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retomar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alquiler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matrícula.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vivienda,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alquile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$40.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carrera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serie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milagros”.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16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4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agradecerle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convirtiéndose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benefacto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cirugías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oftalmológicas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restauró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sugiere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imitar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recompensa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(Fil.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2:1-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2:16).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4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Elijamos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característica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Discurso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Maestro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Jesucristo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(Miami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:Asociación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Publicadora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Interamericana,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Donald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Ernest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Mansell,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Morning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219.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44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4;top:10883;width:3017;height:2" coordorigin="924,10883" coordsize="3017,2">
              <v:shape style="position:absolute;left:924;top:10883;width:3017;height:2" coordorigin="924,10883" coordsize="3017,0" path="m924,10883l3940,10883e" filled="f" stroked="t" strokeweight="1pt" strokecolor="#8E5329">
                <v:path arrowok="t"/>
              </v:shape>
            </v:group>
            <v:group style="position:absolute;left:0;top:5300;width:396;height:622" coordorigin="0,5300" coordsize="396,622">
              <v:shape style="position:absolute;left:0;top:5300;width:396;height:622" coordorigin="0,5300" coordsize="396,622" path="m0,5922l396,5922,396,5300,0,5300,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626569pt;margin-top:269.098206pt;width:17pt;height:24.260001pt;mso-position-horizontal-relative:page;mso-position-vertical-relative:page;z-index:-244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jun/10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00" w:right="1434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MINI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TERIO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MU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TILINGÜE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MINI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TERIO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APELLANÍA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0" w:right="309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Ernest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Castillo,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Multilingüe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estratégica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refugiados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actualmente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cerrados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esforzáramos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extranjeros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aceptar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capacitarse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vinieron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parientes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ángel”.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17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9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Anderson,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Capellanía,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Capellanes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sirven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desinteresadamente,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aislados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instituciones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universidades,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zona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confort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representan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oídos,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brazos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Sirven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apreciada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capellanes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dondequiera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encuentre”.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9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sostener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28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Evangelismo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0" w:right="4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415.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4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5300;width:360;height:622" coordorigin="7560,5300" coordsize="360,622">
              <v:shape style="position:absolute;left:7560;top:5300;width:360;height:622" coordorigin="7560,5300" coordsize="360,622" path="m7560,5922l7920,5922,7920,5300,7560,5300,756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67.317505pt;width:17pt;height:24.260001pt;mso-position-horizontal-relative:page;mso-position-vertical-relative:page;z-index:-244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51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jun/17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0" w:right="2047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80" w:right="419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ictor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Jaeger)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0" w:right="5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Antiguo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referido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Malaquías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3:8-10,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robándole.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elegido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cuestionó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reclamo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preguntando: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robado?”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desafío: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“Pruébenme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compuertas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derramo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ustedes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sobreabunde”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.10).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bondadoso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0" w:right="5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hebrea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Malaquías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Bachan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dobe Hebrew" w:hAnsi="Adobe Hebrew" w:cs="Adobe Hebrew" w:eastAsia="Adobe Hebrew"/>
          <w:sz w:val="22"/>
          <w:szCs w:val="22"/>
          <w:color w:val="130C0E"/>
          <w:spacing w:val="0"/>
          <w:w w:val="100"/>
        </w:rPr>
        <w:t>בָּחַן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atención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“examen”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“examinar”.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0" w:right="5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Recientemente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comprobarlo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teníamos,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interesaba,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dentro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insistía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averiguara.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resumir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terminar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Doctorado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limitaciones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proveyó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académica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sueño.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pruébelo.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0" w:right="5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muestre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abundante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providenciales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satisfacer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40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11;top:9856;width:2987;height:2" coordorigin="911,9856" coordsize="2987,2">
              <v:shape style="position:absolute;left:911;top:9856;width:2987;height:2" coordorigin="911,9856" coordsize="2987,0" path="m911,9856l3898,9856e" filled="f" stroked="t" strokeweight="1pt" strokecolor="#8E5329">
                <v:path arrowok="t"/>
              </v:shape>
            </v:group>
            <v:group style="position:absolute;left:0;top:5300;width:396;height:622" coordorigin="0,5300" coordsize="396,622">
              <v:shape style="position:absolute;left:0;top:5300;width:396;height:622" coordorigin="0,5300" coordsize="396,622" path="m0,5922l396,5922,396,5300,0,5300,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626569pt;margin-top:269.098206pt;width:17pt;height:24.260001pt;mso-position-horizontal-relative:page;mso-position-vertical-relative:page;z-index:-243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17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jun/24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27" w:right="1419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127" w:right="303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“Falleció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William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Coats,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Cotton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Firm.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Londres,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agosto”.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noticia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1928.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australiano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William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Hodge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Coats,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algodón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&amp;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3"/>
          <w:w w:val="100"/>
        </w:rPr>
        <w:t>P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Coats,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falleció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Coats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millonarios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años”.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18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7" w:right="30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¿Disfrutó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27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yudó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¿Creía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cualquier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Coats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tumba.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Job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“Desnudo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madre,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desnudo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volveré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allá”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(Job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1:21).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7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esley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informe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impuestos.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cucharas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Londres,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pienso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adquirir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pan”.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falleció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eslel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biblioteca,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ropas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clérigo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gastadas,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reputación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maltratada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Metodista”.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19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7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pongan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disposición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vivamos.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Planifiquemos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continúe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descanso.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Advertiser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(Adelaide,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1889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–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1931),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Jueves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23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agosot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1928,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http://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trove.nla.go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.au/newspaper/article/29291001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(consultado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abril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Charles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Paddock,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’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Minutes: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Classic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Collection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Short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Inspired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Stories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1990),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125.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80" w:bottom="280" w:left="780" w:right="10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38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37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36" coordorigin="720,520" coordsize="6880,10257">
            <v:shape style="position:absolute;left:978;top:792;width:6307;height:8899" type="#_x0000_t75">
              <v:imagedata r:id="rId16" o:title=""/>
            </v:shape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688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julio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35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5;top:10556;width:3017;height:2" coordorigin="1305,10556" coordsize="3017,2">
              <v:shape style="position:absolute;left:1305;top:10556;width:3017;height:2" coordorigin="1305,10556" coordsize="3017,0" path="m1305,10556l4322,10556e" filled="f" stroked="t" strokeweight="1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00.247498pt;width:17pt;height:23.330001pt;mso-position-horizontal-relative:page;mso-position-vertical-relative:page;z-index:-243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6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jul/01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201" w:right="204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201" w:right="9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destinada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matrimonios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clase,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compartieron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opiniones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equilibrado,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declaró: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efectivo.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refinada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fácil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cuota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fija”.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Richard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viuda,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organizaciones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diezmar?”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20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201" w:right="9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ciertamente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cubrir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perspectiva.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externas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representan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futuro.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describe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misericordia,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amó,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muertos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pecados,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salvos),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resucitó,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celestiales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(Efe.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2:4-6).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201" w:right="9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agradecerle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Digno”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(Apo.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1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9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Hatch,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Enriches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(Anderson,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arner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20" w:bottom="280" w:left="1080" w:right="94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33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17;top:10946;width:3017;height:2" coordorigin="917,10946" coordsize="3017,2">
              <v:shape style="position:absolute;left:917;top:10946;width:3017;height:2" coordorigin="917,10946" coordsize="3017,0" path="m917,10946l3934,10946e" filled="f" stroked="t" strokeweight="1pt" strokecolor="#8E5329">
                <v:path arrowok="t"/>
              </v:shape>
            </v:group>
            <v:group style="position:absolute;left:0;top:5920;width:396;height:622" coordorigin="0,5920" coordsize="396,622">
              <v:shape style="position:absolute;left:0;top:5920;width:396;height:622" coordorigin="0,5920" coordsize="396,622" path="m0,6542l396,6542,396,5920,0,5920,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00.833099pt;width:17pt;height:23.330001pt;mso-position-horizontal-relative:page;mso-position-vertical-relative:page;z-index:-243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57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jul/08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8" w:right="2897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AMERI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8" w:right="4551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Carla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Baker)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8" w:right="297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hoy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van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hacia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Ministerio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Muje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1"/>
          <w:w w:val="100"/>
          <w:b/>
          <w:bCs/>
          <w:i/>
        </w:rPr>
        <w:t>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distribuído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entre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8" w:right="3512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Conferencia,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División.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08" w:right="294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destinada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establecido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1898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directivas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crisis,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imbuidas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influencia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tendrán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justamente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dominio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reflejará,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abnegadas,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rostro,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íntima.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21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29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ámbito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extremo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extremo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Canadá,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Bermuda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Guam,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comprometidas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prójimo.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bíblicos,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series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evangelísticas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encuentran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refugios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golpeadas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Suplen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huyen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gobiernos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opresivos,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clases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inglés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lengua,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velan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educación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demostración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significativa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congregaciones.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8" w:right="29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afirmar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6" w:lineRule="exact"/>
        <w:ind w:left="108" w:right="1808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realizan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8" w:after="0" w:line="240" w:lineRule="auto"/>
        <w:ind w:left="10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8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evangelismo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(Buenos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Aires,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Asociación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Casa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Editora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Sudameriana,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340.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31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00.247498pt;width:17pt;height:23.330001pt;mso-position-horizontal-relative:page;mso-position-vertical-relative:page;z-index:-243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440" w:right="-58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jul/15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60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advirtió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razones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egoístas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87" w:right="5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16-18).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externas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conllevan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conversión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verdadera.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5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practicaran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perspectiva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sugiere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comúnmente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definido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abstención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propósitos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extendiéramos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abstención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perjudican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calcular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específica.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abstenernos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comienzo.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disponibles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saludable.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87" w:right="5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iniciar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movimiento.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5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Imagine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Sabática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rápida,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entretenimiento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bebida.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costearla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extranjero.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“sacrificio”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convierte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reciben.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5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física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lograríamos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decidiéramos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aplicar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29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8;top:10601;width:3017;height:2" coordorigin="928,10601" coordsize="3017,2">
              <v:shape style="position:absolute;left:928;top:10601;width:3017;height:2" coordorigin="928,10601" coordsize="3017,0" path="m928,10601l3945,10601e" filled="f" stroked="t" strokeweight="1pt" strokecolor="#8E5329">
                <v:path arrowok="t"/>
              </v:shape>
            </v:group>
            <v:group style="position:absolute;left:0;top:5920;width:396;height:622" coordorigin="0,5920" coordsize="396,622">
              <v:shape style="position:absolute;left:0;top:5920;width:396;height:622" coordorigin="0,5920" coordsize="396,622" path="m0,6542l396,6542,396,5920,0,5920,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00.833099pt;width:17pt;height:23.330001pt;mso-position-horizontal-relative:page;mso-position-vertical-relative:page;z-index:-242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jul/22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41" w:right="2249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47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4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niñez,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Green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convertirse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permaneció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secundaria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Colocó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energías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sueño.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Inesperada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tristemente,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diagnosticado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soportar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Aceptar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depresión,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sentimientos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sobreponerse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consejería.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4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Cierto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India,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selvas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Brasil,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hospitales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alrededor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aprender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idiomas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pensamiento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perspectiva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futuro.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pudiera,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colaboró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cantidad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pudo.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4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asociarse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regionalmente.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combinado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¿consideraría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4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Doroth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proclamación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áreas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específicos.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exaltado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1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3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EC.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Hatch,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Enriches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(Anderson,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arner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57.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60" w:bottom="280" w:left="780" w:right="10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2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5;top:10608;width:3017;height:2" coordorigin="1275,10608" coordsize="3017,2">
              <v:shape style="position:absolute;left:1275;top:10608;width:3017;height:2" coordorigin="1275,10608" coordsize="3017,0" path="m1275,10608l4291,10608e" filled="f" stroked="t" strokeweight="1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00.247498pt;width:17pt;height:23.330001pt;mso-position-horizontal-relative:page;mso-position-vertical-relative:page;z-index:-242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43" w:right="-4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jul/29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5" w:lineRule="exact"/>
        <w:ind w:left="187" w:right="1535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  <w:position w:val="3"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bienvenida.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ocasión,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risas,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gritó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“Predicado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bienvenido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distrito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predicar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predicadores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evitado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pasado.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ocurre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teoría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prueba.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teología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práctica.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resaltan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áreas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acuerdo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nivel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socioeconómico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predomina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fácil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propósitos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misionales.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quizá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voluntariado.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propósito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profundizar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crecimiento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23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modificar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convertirnos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administradores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gloria.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20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Craig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Satterlee,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Preaching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Proclaiming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’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Invitation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0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Grow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(Herdon,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80" w:bottom="280" w:left="1080" w:right="96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25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24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23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030,10757l2137,10757,740,10757,740,540,7580,540,7580,10757,6932,10757e" filled="f" stroked="t" strokeweight="2pt" strokecolor="#8E5329">
                <v:path arrowok="t"/>
              </v:shape>
              <v:shape style="position:absolute;left:978;top:792;width:6307;height:9072" type="#_x0000_t75">
                <v:imagedata r:id="rId17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264" w:right="-118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agosto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80"/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2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3;top:10513;width:3017;height:2" coordorigin="1273,10513" coordsize="3017,2">
              <v:shape style="position:absolute;left:1273;top:10513;width:3017;height:2" coordorigin="1273,10513" coordsize="3017,0" path="m1273,10513l4290,10513e" filled="f" stroked="t" strokeweight="1pt" strokecolor="#8E5329">
                <v:path arrowok="t"/>
              </v:shape>
            </v:group>
            <v:group style="position:absolute;left:7560;top:6540;width:360;height:622" coordorigin="7560,6540" coordsize="360,622">
              <v:shape style="position:absolute;left:7560;top:6540;width:360;height:622" coordorigin="7560,6540" coordsize="360,622" path="m7560,7162l7920,7162,7920,6540,7560,6540,756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29.714691pt;width:17pt;height:24.230001pt;mso-position-horizontal-relative:page;mso-position-vertical-relative:page;z-index:-242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ago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9" w:right="-69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Ago/05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adinerados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pedirle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noble.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exclamó: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“Dar!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iglesia?”,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definición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cristianismo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escuchado!”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24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 w:firstLine="28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incidente,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recepción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reconocimiento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filantropía,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prácticas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honestas,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pusieran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múltiples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beneficiado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amabilidad.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éxito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empresa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manifestó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motivado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religiosa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“nunca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25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donaciones: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percibe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penosa,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entiende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central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hallarla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10:39).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recompensa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salvación.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6" w:lineRule="exact"/>
        <w:ind w:left="187" w:right="249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Respondamos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día.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6" w:after="0" w:line="200" w:lineRule="exact"/>
        <w:ind w:left="202" w:right="7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Lunn,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reasures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Heaven: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Abundant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(Kansas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Cit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MO: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Nazarene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House,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71.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202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20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6540;width:396;height:622" coordorigin="0,6540" coordsize="396,622">
              <v:shape style="position:absolute;left:0;top:6540;width:396;height:622" coordorigin="0,6540" coordsize="396,622" path="m0,7162l396,7162,396,6540,0,6540,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29.933105pt;width:17pt;height:24.230001pt;mso-position-horizontal-relative:page;mso-position-vertical-relative:page;z-index:-241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ago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ago/12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5" w:lineRule="exact"/>
        <w:ind w:left="108" w:right="3404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8" w:right="4317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Fernando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Ortiz)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auto"/>
        <w:ind w:left="108" w:right="317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universidades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Oakwood,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Andrews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Loma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Linda.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31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Enrique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Maestría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Andrews.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Recientemente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banco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orientación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solicitaron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consejero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escasos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“Definitivamente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empleo!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además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concepto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deshacerte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entenderá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generales,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¿verdad?”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31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Enrique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rápidamente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explicó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pertenecía.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empleado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replicó: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Enrique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conmigo.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concepto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trato?”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31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escaso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titubea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obligación,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hagáis,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hacedlo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recibiréis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recompensa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herencia,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servís”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(Col.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3:23-24).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31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alumnos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Enrique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continuar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educación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8" w:right="31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vuelva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recompensa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780" w:right="1080"/>
        </w:sectPr>
      </w:pPr>
      <w:rPr/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1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6540;width:360;height:622" coordorigin="7560,6540" coordsize="360,622">
              <v:shape style="position:absolute;left:7560;top:6540;width:360;height:622" coordorigin="7560,6540" coordsize="360,622" path="m7560,7162l7920,7162,7920,6540,7560,6540,756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29.714691pt;width:17pt;height:24.230001pt;mso-position-horizontal-relative:page;mso-position-vertical-relative:page;z-index:-241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ago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7" w:right="-5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ago/19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8" w:right="2039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exact"/>
        <w:ind w:left="188" w:right="60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miembro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recientemente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bautizado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hacía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preguntas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Cuestionaba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casa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vehículos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comparación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suya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mayoría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Muchos,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especialmente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nuevos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luchan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idea.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verdad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situaciones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producirse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manejo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fondos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inteligente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surge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pregunta: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¿Deberían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dejar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razones?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Quizás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mejor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pregunta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sería: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“¿Por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deberían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creyentes?”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White,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cofundadora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sostiene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cinco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razones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bíblicas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diezmar: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88" w:right="59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1.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Salvación.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salvó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raza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humana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entregando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sustituto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cualquiera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acepte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regalo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gratuito.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consecuencia,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motivación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salvación.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88" w:right="60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2.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14"/>
          <w:w w:val="100"/>
          <w:b/>
          <w:bCs/>
        </w:rPr>
        <w:t>T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odo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le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pertenece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Dios.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-4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entienden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rol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administradores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tesoros.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consecuencia,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deberían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agradecidos.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88" w:right="59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3.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Moral.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pago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deber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religioso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moral.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explicado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Malaquías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3.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Retener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robar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reconocer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Salvador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Seño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88" w:right="59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4.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3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Misión.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3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predicado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llamados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dedicar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sagrada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tarea.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ayudan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compartir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misión.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8" w:right="60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5.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3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0"/>
          <w:w w:val="100"/>
          <w:b/>
          <w:bCs/>
        </w:rPr>
        <w:t>Bendiciones.</w:t>
      </w:r>
      <w:r>
        <w:rPr>
          <w:rFonts w:ascii="Arial Narrow" w:hAnsi="Arial Narrow" w:cs="Arial Narrow" w:eastAsia="Arial Narrow"/>
          <w:sz w:val="23"/>
          <w:szCs w:val="23"/>
          <w:color w:val="8E5329"/>
          <w:spacing w:val="3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resultado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ind w:left="188" w:right="238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bendijera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creyentes,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imposible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exact"/>
        <w:ind w:left="188" w:right="60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llamados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fieles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dejar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ocupe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hacerse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Elijamos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fieles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devolviendo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ofrendando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libremente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sostén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edificio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6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16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6540;width:396;height:622" coordorigin="0,6540" coordsize="396,622">
              <v:shape style="position:absolute;left:0;top:6540;width:396;height:622" coordorigin="0,6540" coordsize="396,622" path="m0,7162l396,7162,396,6540,0,6540,0,7162e" filled="t" fillcolor="#8E5329" stroked="f">
                <v:path arrowok="t"/>
                <v:fill/>
              </v:shape>
            </v:group>
            <v:group style="position:absolute;left:900;top:10580;width:3017;height:2" coordorigin="900,10580" coordsize="3017,2">
              <v:shape style="position:absolute;left:900;top:10580;width:3017;height:2" coordorigin="900,10580" coordsize="3017,0" path="m900,10580l3917,10580e" filled="f" stroked="t" strokeweight="1pt" strokecolor="#8E5329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29.933105pt;width:17pt;height:24.230001pt;mso-position-horizontal-relative:page;mso-position-vertical-relative:page;z-index:-241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ago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7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ago/26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" w:after="0" w:line="229" w:lineRule="auto"/>
        <w:ind w:left="121" w:right="1425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2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atleta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circo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ganaba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sustento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hazañas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multitudes.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estrujaba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naranja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cascara.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dramático,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desafiaba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cualquiera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naranja.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ocasión,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aceptó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desafío.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escenario,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atleta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musculoso,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audiencia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aparentemente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débil.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naranja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derecha,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firmemente,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apretarla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fuerzas.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reír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concentrase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sucediendo.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débil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silencio,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piso.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ovacionó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héroe.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atleta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broma: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Practico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retorciendo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brazo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exprimiendo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centavo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bolsillos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1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anécdota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cómica,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pierde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despertar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responsabilidad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pertenencias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educación,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adoración.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7" w:right="33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8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Stephen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Olford,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Grace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Giving: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Biblical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Study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Christian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7" w:right="247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Kregel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Publications,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2000),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7,18.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60" w:bottom="280" w:left="780" w:right="108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14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13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412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1454,10757l740,10757,740,540,7580,540,7580,10757,6932,10757e" filled="f" stroked="t" strokeweight="2pt" strokecolor="#8E5329">
                <v:path arrowok="t"/>
              </v:shape>
              <v:shape style="position:absolute;left:970;top:817;width:6345;height:9047" type="#_x0000_t75">
                <v:imagedata r:id="rId18" o:title="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590" w:right="-97"/>
        <w:jc w:val="left"/>
        <w:rPr>
          <w:rFonts w:ascii="Metropolis 1920" w:hAnsi="Metropolis 1920" w:cs="Metropolis 1920" w:eastAsia="Metropolis 1920"/>
          <w:sz w:val="112"/>
          <w:szCs w:val="112"/>
        </w:rPr>
      </w:pPr>
      <w:rPr/>
      <w:r>
        <w:rPr>
          <w:rFonts w:ascii="Metropolis 1920" w:hAnsi="Metropolis 1920" w:cs="Metropolis 1920" w:eastAsia="Metropolis 1920"/>
          <w:sz w:val="112"/>
          <w:szCs w:val="112"/>
          <w:color w:val="8E5329"/>
          <w:spacing w:val="0"/>
          <w:w w:val="100"/>
        </w:rPr>
        <w:t>septiembre</w:t>
      </w:r>
      <w:r>
        <w:rPr>
          <w:rFonts w:ascii="Metropolis 1920" w:hAnsi="Metropolis 1920" w:cs="Metropolis 1920" w:eastAsia="Metropolis 1920"/>
          <w:sz w:val="112"/>
          <w:szCs w:val="112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4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11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635;width:3017;height:2" coordorigin="1268,10635" coordsize="3017,2">
              <v:shape style="position:absolute;left:1268;top:10635;width:3017;height:2" coordorigin="1268,10635" coordsize="3017,0" path="m1268,10635l4285,10635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41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3" w:right="-79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sep/02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9" w:right="2059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9" w:right="7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teléfono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explicación.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compañeros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expresión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angustia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rostro.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9" w:right="7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regresó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expresión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flamante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explicó: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estresada,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enojada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triste.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dejarme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devastada.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mejor”.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Aparentemente,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experiencia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aislada,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identifica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“terapia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compras”.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9" w:right="74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produce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estimula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sustancia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química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cerebral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dopamina,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sintamos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(Fuente: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Parker-Pope,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“This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Brain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Mall: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Shopping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Makes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Good?”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27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9" w:right="73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disfrutar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lindas,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desarrollarse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siempre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28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9" w:right="7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existe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diversiones.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verdadera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solución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Jesucristo.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9" w:right="7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enemigo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debilidades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perjudicar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consecuencia,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afectar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adicciones,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global.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9" w:right="74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responsabilidad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autocontrol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elijamos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6" w:lineRule="exact"/>
        <w:ind w:left="189" w:right="825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transformarnos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fieles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mayordomos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gloria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position w:val="-1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54" w:after="0" w:line="160" w:lineRule="exact"/>
        <w:ind w:left="197" w:right="94"/>
        <w:jc w:val="left"/>
        <w:rPr>
          <w:rFonts w:ascii="Arial Narrow" w:hAnsi="Arial Narrow" w:cs="Arial Narrow" w:eastAsia="Arial Narrow"/>
          <w:sz w:val="15"/>
          <w:szCs w:val="15"/>
        </w:rPr>
      </w:pPr>
      <w:rPr/>
      <w:r>
        <w:rPr>
          <w:rFonts w:ascii="Arial Narrow" w:hAnsi="Arial Narrow" w:cs="Arial Narrow" w:eastAsia="Arial Narrow"/>
          <w:sz w:val="8"/>
          <w:szCs w:val="8"/>
          <w:color w:val="130C0E"/>
          <w:spacing w:val="0"/>
          <w:w w:val="100"/>
          <w:position w:val="5"/>
        </w:rPr>
        <w:t>27</w:t>
      </w:r>
      <w:r>
        <w:rPr>
          <w:rFonts w:ascii="Arial Narrow" w:hAnsi="Arial Narrow" w:cs="Arial Narrow" w:eastAsia="Arial Narrow"/>
          <w:sz w:val="8"/>
          <w:szCs w:val="8"/>
          <w:color w:val="130C0E"/>
          <w:spacing w:val="0"/>
          <w:w w:val="100"/>
          <w:position w:val="5"/>
        </w:rPr>
        <w:t>  </w:t>
      </w:r>
      <w:r>
        <w:rPr>
          <w:rFonts w:ascii="Arial Narrow" w:hAnsi="Arial Narrow" w:cs="Arial Narrow" w:eastAsia="Arial Narrow"/>
          <w:sz w:val="8"/>
          <w:szCs w:val="8"/>
          <w:color w:val="130C0E"/>
          <w:spacing w:val="1"/>
          <w:w w:val="100"/>
          <w:position w:val="5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14"/>
          <w:w w:val="100"/>
          <w:position w:val="0"/>
        </w:rPr>
        <w:t>T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ara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Parker-Pope,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“This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is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14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Brain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Mall: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Why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Shopping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Makes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14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ou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Feel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Good?”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WSJ.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December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6,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2015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hyperlink r:id="rId19"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0"/>
            <w:w w:val="100"/>
            <w:position w:val="0"/>
          </w:rPr>
          <w:t>http://ww</w:t>
        </w:r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-7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0"/>
            <w:w w:val="100"/>
            <w:position w:val="0"/>
          </w:rPr>
          <w:t>.wsj.com/articles/SB</w:t>
        </w:r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-9"/>
            <w:w w:val="100"/>
            <w:position w:val="0"/>
          </w:rPr>
          <w:t>1</w:t>
        </w:r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0"/>
            <w:w w:val="100"/>
            <w:position w:val="0"/>
          </w:rPr>
          <w:t>13382650575214543</w:t>
        </w:r>
        <w:r>
          <w:rPr>
            <w:rFonts w:ascii="Arial Narrow" w:hAnsi="Arial Narrow" w:cs="Arial Narrow" w:eastAsia="Arial Narrow"/>
            <w:sz w:val="15"/>
            <w:szCs w:val="15"/>
            <w:color w:val="130C0E"/>
            <w:spacing w:val="6"/>
            <w:w w:val="100"/>
            <w:position w:val="0"/>
          </w:rPr>
          <w:t> </w:t>
        </w:r>
      </w:hyperlink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(consultado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el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9"/>
          <w:w w:val="100"/>
          <w:position w:val="0"/>
        </w:rPr>
        <w:t>1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1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abril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ind w:left="197" w:right="-20"/>
        <w:jc w:val="left"/>
        <w:rPr>
          <w:rFonts w:ascii="Arial Narrow" w:hAnsi="Arial Narrow" w:cs="Arial Narrow" w:eastAsia="Arial Narrow"/>
          <w:sz w:val="15"/>
          <w:szCs w:val="15"/>
        </w:rPr>
      </w:pPr>
      <w:rPr/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60" w:lineRule="exact"/>
        <w:ind w:left="197" w:right="-20"/>
        <w:jc w:val="left"/>
        <w:rPr>
          <w:rFonts w:ascii="Arial Narrow" w:hAnsi="Arial Narrow" w:cs="Arial Narrow" w:eastAsia="Arial Narrow"/>
          <w:sz w:val="15"/>
          <w:szCs w:val="15"/>
        </w:rPr>
      </w:pPr>
      <w:rPr/>
      <w:r>
        <w:rPr>
          <w:rFonts w:ascii="Arial Narrow" w:hAnsi="Arial Narrow" w:cs="Arial Narrow" w:eastAsia="Arial Narrow"/>
          <w:sz w:val="8"/>
          <w:szCs w:val="8"/>
          <w:color w:val="130C0E"/>
          <w:spacing w:val="0"/>
          <w:w w:val="100"/>
          <w:position w:val="5"/>
        </w:rPr>
        <w:t>28</w:t>
      </w:r>
      <w:r>
        <w:rPr>
          <w:rFonts w:ascii="Arial Narrow" w:hAnsi="Arial Narrow" w:cs="Arial Narrow" w:eastAsia="Arial Narrow"/>
          <w:sz w:val="8"/>
          <w:szCs w:val="8"/>
          <w:color w:val="130C0E"/>
          <w:spacing w:val="0"/>
          <w:w w:val="100"/>
          <w:position w:val="5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130C0E"/>
          <w:spacing w:val="2"/>
          <w:w w:val="100"/>
          <w:position w:val="5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Charles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Stanle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9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When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Enemy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Strikes: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Keys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Winning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14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Spiritual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i/>
          <w:position w:val="0"/>
        </w:rPr>
        <w:t>Battles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(Nashville,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  <w:position w:val="0"/>
        </w:rPr>
        <w:t>TN:</w:t>
      </w:r>
      <w:r>
        <w:rPr>
          <w:rFonts w:ascii="Arial Narrow" w:hAnsi="Arial Narrow" w:cs="Arial Narrow" w:eastAsia="Arial Narrow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28" w:after="0" w:line="240" w:lineRule="auto"/>
        <w:ind w:left="197" w:right="-20"/>
        <w:jc w:val="left"/>
        <w:rPr>
          <w:rFonts w:ascii="Arial Narrow" w:hAnsi="Arial Narrow" w:cs="Arial Narrow" w:eastAsia="Arial Narrow"/>
          <w:sz w:val="15"/>
          <w:szCs w:val="15"/>
        </w:rPr>
      </w:pPr>
      <w:rPr/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Thomas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Nelson,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2004),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9"/>
          <w:w w:val="100"/>
        </w:rPr>
        <w:t>1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10-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-9"/>
          <w:w w:val="100"/>
        </w:rPr>
        <w:t>1</w:t>
      </w:r>
      <w:r>
        <w:rPr>
          <w:rFonts w:ascii="Arial Narrow" w:hAnsi="Arial Narrow" w:cs="Arial Narrow" w:eastAsia="Arial Narrow"/>
          <w:sz w:val="15"/>
          <w:szCs w:val="15"/>
          <w:color w:val="130C0E"/>
          <w:spacing w:val="0"/>
          <w:w w:val="100"/>
        </w:rPr>
        <w:t>17</w:t>
      </w:r>
      <w:r>
        <w:rPr>
          <w:rFonts w:ascii="Arial Narrow" w:hAnsi="Arial Narrow" w:cs="Arial Narrow" w:eastAsia="Arial Narrow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60" w:bottom="280" w:left="1080" w:right="940"/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09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160;width:396;height:622" coordorigin="0,7160" coordsize="396,622">
              <v:shape style="position:absolute;left:0;top:7160;width:396;height:622" coordorigin="0,7160" coordsize="396,622" path="m0,7782l396,7782,396,7160,0,7160,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61.283112pt;width:17pt;height:22.880001pt;mso-position-horizontal-relative:page;mso-position-vertical-relative:page;z-index:-240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sep/09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520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alter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Alred)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Especial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Misión.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12:34: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principio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subyacente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impacta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construir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dio…”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(Juan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3:16).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docena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encendidas,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líderes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clamaron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promesa: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dará;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apretada,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remecida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rebosando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regazo;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medís,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volverán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medir”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(Luc.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6:38).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comprometió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fideicomiso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$37.000.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dificultades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costear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reuniones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informados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fallecido,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$77.000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ambiciosos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impresionados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$22.000.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Comprometámonos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veremos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00" w:right="8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80" w:bottom="280" w:left="800" w:right="108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0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652;width:3017;height:2" coordorigin="1279,10652" coordsize="3017,2">
              <v:shape style="position:absolute;left:1279;top:10652;width:3017;height:2" coordorigin="1279,10652" coordsize="3017,0" path="m1279,10652l4296,10652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40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9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sep/16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censista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“¿Cuántas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“Somos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cinco”.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prosiguió: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“¿Quiénes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nombrar: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mamá,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censista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cálculos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insistió.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mamá,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Dándose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frunció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grito: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…“y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29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censista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humana,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miembros.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disfrutaron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directa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introducido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Adán,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observar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Jardín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distancia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disfrutarlo,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ángeles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(Gén.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3:24).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Seguramente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sintieron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separación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sumada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pérdida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privilegio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administrar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Jardín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Edén.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agradable: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cordero.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Caín,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ignoró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línea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desobediencia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obedecer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elegir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Abel,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3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Simpson,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Great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Fleming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Revell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Compan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405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0;top:11085;width:3017;height:2" coordorigin="900,11085" coordsize="3017,2">
              <v:shape style="position:absolute;left:900;top:11085;width:3017;height:2" coordorigin="900,11085" coordsize="3017,0" path="m900,11085l3917,11085e" filled="f" stroked="t" strokeweight="1pt" strokecolor="#8E5329">
                <v:path arrowok="t"/>
              </v:shape>
            </v:group>
            <v:group style="position:absolute;left:0;top:7160;width:396;height:622" coordorigin="0,7160" coordsize="396,622">
              <v:shape style="position:absolute;left:0;top:7160;width:396;height:622" coordorigin="0,7160" coordsize="396,622" path="m0,7782l396,7782,396,7160,0,7160,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62.283112pt;width:17pt;height:22.880001pt;mso-position-horizontal-relative:page;mso-position-vertical-relative:page;z-index:-240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5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sep/23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07" w:right="1419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7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hubiera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antiguo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Egipto,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hubiera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cebollas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frijoles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intercambio.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Siberia,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utilizaba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ajo.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¡Recuérdelo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próxima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contenga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sociedades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primitivas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piernas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escarabajos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fanáticos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garaje: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“¡La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basura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persona!”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7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China,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“¿Cuántos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tienes?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¿Cuánto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ganas?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Ambas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7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valioso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relación.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cantidad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culturas,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ninguna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cantidad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persuadirlos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amigos.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30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7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6:21).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compiten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factor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decisivo.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aquí,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oye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conmigo”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(Apoc.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3:20).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7" w:right="3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suplir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distintos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6" w:after="0" w:line="200" w:lineRule="exact"/>
        <w:ind w:left="108" w:right="30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31,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32.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40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8;top:10083;width:3017;height:2" coordorigin="1308,10083" coordsize="3017,2">
              <v:shape style="position:absolute;left:1308;top:10083;width:3017;height:2" coordorigin="1308,10083" coordsize="3017,0" path="m1308,10083l4325,10083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40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93" w:right="-5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sep/30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1535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  <w:position w:val="3"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alabanza”.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31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apartados.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drásticos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hicieron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cayó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estacionamiento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farmacia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medicamentos,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fracturarse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costillas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complicaciones.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adicciones,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separarse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queridos,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común: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viejo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caucásico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hispano;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bautizado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decisión.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inmediatamente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áreas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Ambos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recordaron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enseñanzas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sintieron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motivados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devolverle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agradecimiento.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¿Cuál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fidelidad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21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Simpson,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Great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Fleming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Revell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1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Compan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401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400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99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9;top:792;width:6307;height:9043" type="#_x0000_t75">
                <v:imagedata r:id="rId20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569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octubre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9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8;top:10806;width:3017;height:2" coordorigin="1278,10806" coordsize="3017,2">
              <v:shape style="position:absolute;left:1278;top:10806;width:3017;height:2" coordorigin="1278,10806" coordsize="3017,0" path="m1278,10806l4295,10806e" filled="f" stroked="t" strokeweight="1pt" strokecolor="#8E5329">
                <v:path arrowok="t"/>
              </v:shape>
            </v:group>
            <v:group style="position:absolute;left:7560;top:7780;width:360;height:622" coordorigin="7560,7780" coordsize="360,622">
              <v:shape style="position:absolute;left:7560;top:7780;width:360;height:622" coordorigin="7560,7780" coordsize="360,622" path="m7560,8402l7920,8402,7920,7780,7560,7780,756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92.794891pt;width:17pt;height:22.295001pt;mso-position-horizontal-relative:page;mso-position-vertical-relative:page;z-index:-239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oct/07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hiciera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fáciles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después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vaciara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bolsillos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Orgulloso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repentino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matemáticas,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informó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centavos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centavos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“¿Puedo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preguntó.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reclamó: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“Hijo,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lamentarse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quejarse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injusto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papá.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32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aprendió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adultos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dificultad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463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comprende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tarjetas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crédito,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cuotas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líneas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crédito,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adquirir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artificialmente.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dinero,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desaparece;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tarjetas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artificialmente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2321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matemáticas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lógica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razonamiento.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alfolí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probadme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ventanas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derramaré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sobreabunde”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3:10).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Asociémonos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cubrir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acuerdo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matemáticas.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45,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46.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96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780;width:396;height:622" coordorigin="0,7780" coordsize="396,622">
              <v:shape style="position:absolute;left:0;top:7780;width:396;height:622" coordorigin="0,7780" coordsize="396,622" path="m0,8402l396,8402,396,7780,0,7780,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93.868103pt;width:17pt;height:22.295001pt;mso-position-horizontal-relative:page;mso-position-vertical-relative:page;z-index:-239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oct/14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411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anya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Huethe)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oz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Esperanza.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emisiones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televisión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Prohecy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inglesa)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logra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llamativa.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Disclosure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Shawn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Boonstra,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basado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aborda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problemas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actuales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despierta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curiosidad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dialogo.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Además,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creciente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énfasis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disponible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dispositivos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electrónicos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Shadow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Empire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Constantino,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iniciativa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herramientas,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entrenamiento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vecinos.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Radiopostal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Discover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Bible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School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80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idiomas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dialectos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Norteamérica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países.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interesantes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incluyen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proyecto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construcción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Ártico,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rehabilitación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India,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rescatadas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tráfico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  <w:i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  <w:i/>
        </w:rPr>
        <w:t>Prophecy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introducidas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Salvado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transformadas.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9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8;top:10523;width:3017;height:2" coordorigin="1288,10523" coordsize="3017,2">
              <v:shape style="position:absolute;left:1288;top:10523;width:3017;height:2" coordorigin="1288,10523" coordsize="3017,0" path="m1288,10523l4305,10523e" filled="f" stroked="t" strokeweight="1pt" strokecolor="#8E5329">
                <v:path arrowok="t"/>
              </v:shape>
            </v:group>
            <v:group style="position:absolute;left:7560;top:7780;width:360;height:622" coordorigin="7560,7780" coordsize="360,622">
              <v:shape style="position:absolute;left:7560;top:7780;width:360;height:622" coordorigin="7560,7780" coordsize="360,622" path="m7560,8402l7920,8402,7920,7780,7560,7780,756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91.794891pt;width:17pt;height:22.295001pt;mso-position-horizontal-relative:page;mso-position-vertical-relative:page;z-index:-239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oct/21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empleada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registradora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conmovedora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dulces.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dulces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caja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procedió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Lamentablemente,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amiguita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cajera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completó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devolvió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Ahora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turno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dulces.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alcanzaban.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contarlas,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confirmar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alcanzaba.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cajera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descubrió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sucediendo,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dulce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alrededo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33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niña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exhibido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movimiento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incesante,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vuelto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grande.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encienda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terminar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localmente,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presupuesto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60.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92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780;width:396;height:622" coordorigin="0,7780" coordsize="396,622">
              <v:shape style="position:absolute;left:0;top:7780;width:396;height:622" coordorigin="0,7780" coordsize="396,622" path="m0,8402l396,8402,396,7780,0,7780,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93.868103pt;width:17pt;height:22.295001pt;mso-position-horizontal-relative:page;mso-position-vertical-relative:page;z-index:-239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oct/28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0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típica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ocupada,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postergado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cargarle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combustible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vehículo.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algún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moverse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pidió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cercana.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preocupando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completar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Master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endeudarse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mostrárselo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claramente.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simultáneamente.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ceder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chocó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acompañante.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accidente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grave,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ciertamente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compañía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total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vehículo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dándole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todavía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conservar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nunca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reparó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chocada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consideraba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testimonio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milagro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accidente,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ingreso,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milagro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sucedió!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veranos.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incapacidad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Dios!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Decidamos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circunstancia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recursos,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sucedan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accidentes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propósitos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Conferencia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90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89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88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1757,10757l740,10757,740,540,7580,540,7580,10757,6932,10757e" filled="f" stroked="t" strokeweight="2pt" strokecolor="#8E5329">
                <v:path arrowok="t"/>
              </v:shape>
              <v:shape style="position:absolute;left:979;top:792;width:6307;height:9043" type="#_x0000_t75">
                <v:imagedata r:id="rId21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89" w:right="-96"/>
        <w:jc w:val="left"/>
        <w:rPr>
          <w:rFonts w:ascii="Metropolis 1920" w:hAnsi="Metropolis 1920" w:cs="Metropolis 1920" w:eastAsia="Metropolis 1920"/>
          <w:sz w:val="114"/>
          <w:szCs w:val="114"/>
        </w:rPr>
      </w:pPr>
      <w:rPr/>
      <w:r>
        <w:rPr>
          <w:rFonts w:ascii="Metropolis 1920" w:hAnsi="Metropolis 1920" w:cs="Metropolis 1920" w:eastAsia="Metropolis 1920"/>
          <w:sz w:val="114"/>
          <w:szCs w:val="114"/>
          <w:color w:val="8E5329"/>
          <w:spacing w:val="0"/>
          <w:w w:val="100"/>
        </w:rPr>
        <w:t>noviembre</w:t>
      </w:r>
      <w:r>
        <w:rPr>
          <w:rFonts w:ascii="Metropolis 1920" w:hAnsi="Metropolis 1920" w:cs="Metropolis 1920" w:eastAsia="Metropolis 1920"/>
          <w:sz w:val="114"/>
          <w:szCs w:val="114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4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8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163;width:3017;height:2" coordorigin="1268,10163" coordsize="3017,2">
              <v:shape style="position:absolute;left:1268;top:10163;width:3017;height:2" coordorigin="1268,10163" coordsize="3017,0" path="m1268,10163l4285,10163e" filled="f" stroked="t" strokeweight="1pt" strokecolor="#8E5329">
                <v:path arrowok="t"/>
              </v:shape>
            </v:group>
            <v:group style="position:absolute;left:7560;top:8400;width:360;height:622" coordorigin="7560,8400" coordsize="360,622">
              <v:shape style="position:absolute;left:7560;top:8400;width:360;height:622" coordorigin="7560,8400" coordsize="360,622" path="m7560,9022l7920,9022,7920,8400,7560,8400,756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431366pt;margin-top:423.353394pt;width:17.0pt;height:24.455001pt;mso-position-horizontal-relative:page;mso-position-vertical-relative:page;z-index:-238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32" w:right="-78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6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imaginó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ilustración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enfatizar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vendedor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hábil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conversación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acerca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cómo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guardar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poco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maletas.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reunió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lingotes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resurrección,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apareció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detuvo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amablemente: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“Hermano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artículos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vendedor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rápidamente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arreglos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Pedro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bolsos,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confundido,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exclamó,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“¿Para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pavimento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34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afirma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carácter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3417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35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tierra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eterno.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posesiones,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carrera,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nublar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recalcó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“…una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hago…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prosigo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premio…”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(Fil.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3:13-14).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8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guardan,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invierten,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gozan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mantengamos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perspectiva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venidera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8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Palabras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ida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Maestro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Publicaciones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Interamericanas,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1971,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267.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20" w:bottom="280" w:left="1080" w:right="94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85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1;top:10688;width:3017;height:2" coordorigin="921,10688" coordsize="3017,2">
              <v:shape style="position:absolute;left:921;top:10688;width:3017;height:2" coordorigin="921,10688" coordsize="3017,0" path="m921,10688l3938,10688e" filled="f" stroked="t" strokeweight="1pt" strokecolor="#8E5329">
                <v:path arrowok="t"/>
              </v:shape>
            </v:group>
            <v:group style="position:absolute;left:0;top:8400;width:396;height:622" coordorigin="0,8400" coordsize="396,622">
              <v:shape style="position:absolute;left:0;top:8400;width:396;height:622" coordorigin="0,8400" coordsize="396,622" path="m0,9022l396,9022,396,8400,0,8400,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23.708099pt;width:17pt;height:24.455001pt;mso-position-horizontal-relative:page;mso-position-vertical-relative:page;z-index:-238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00" w:right="312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porción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ofrendas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Mundial,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destinadas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2990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Sacrificio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Anual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(Misión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Global).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exact"/>
        <w:ind w:left="100" w:right="308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valora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ángeles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centro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teología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(Apoc.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14:6-12).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lector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Apocalipsis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14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sabe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éste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último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proclamado.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símbolo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presentó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explicación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parábola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cizaña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Mateo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13:38-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ind w:left="100" w:right="307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39.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implicaciones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profundas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Adventista.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enfatiza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centralidad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proclamación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mundial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precediendo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Segunda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V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enida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Cristo.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tanto,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eterno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misión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elementos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centrales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Séptimo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Día.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00" w:right="307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proclamación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Norteamérica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encontrado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varios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desafíos.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crecimiento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ciudades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posible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inmigración.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trata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problema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racial,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asunto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cultural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interno.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real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inmigrantes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adaptan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nueva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cultura,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siguientes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generaciones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asimilan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corriente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principal,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perdiendo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relevancia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pronto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conocimiento,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riqueza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relativismo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priman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sobre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verdad.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Según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Jon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Paulien: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“La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experiencias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desalientan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idea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progreso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científico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necesariamente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conduce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mejo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convertido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obvio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estándar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alto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acarrea,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necesariamente,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felicidad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personal.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riqueza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demostrado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escudo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contra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disfunción,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adicción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crimen,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aumento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riqueza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lugar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aumento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estrés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ansiedad”.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3"/>
          <w:position w:val="8"/>
        </w:rPr>
        <w:t>36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left="100" w:right="307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recuerda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necesita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“nueva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métodos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antiguos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trabajo”,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igual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nuevos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planes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métodos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evangelismo.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3"/>
          <w:position w:val="8"/>
        </w:rPr>
        <w:t>37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exact"/>
        <w:ind w:left="100" w:right="1965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Financiemos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la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misión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para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terminar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el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  <w:position w:val="-1"/>
        </w:rPr>
        <w:t>trabajo.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38" w:after="0" w:line="240" w:lineRule="auto"/>
        <w:ind w:left="13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Paulien,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Everlasting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Gospel,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Changing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orld: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Introducing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Jesus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3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Skeptical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Generation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2008),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00" w:lineRule="exact"/>
        <w:ind w:left="130" w:right="30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9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Consejos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Sobre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Mayordomía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Cristiana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Mountain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Publicaciones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Interamericanas,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1970,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199).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8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323;width:2912;height:2" coordorigin="1268,10323" coordsize="2912,2">
              <v:shape style="position:absolute;left:1268;top:10323;width:2912;height:2" coordorigin="1268,10323" coordsize="2912,0" path="m1268,10323l4180,10323e" filled="f" stroked="t" strokeweight="1pt" strokecolor="#8E5329">
                <v:path arrowok="t"/>
              </v:shape>
            </v:group>
            <v:group style="position:absolute;left:7560;top:8400;width:360;height:622" coordorigin="7560,8400" coordsize="360,622">
              <v:shape style="position:absolute;left:7560;top:8400;width:360;height:622" coordorigin="7560,8400" coordsize="360,622" path="m7560,9022l7920,9022,7920,8400,7560,8400,756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431366pt;margin-top:423.353394pt;width:17.0pt;height:24.455001pt;mso-position-horizontal-relative:page;mso-position-vertical-relative:page;z-index:-238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49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1810,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Munich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ubicada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Alemania,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“Oktoberfest”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concluyendo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primer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semana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octubre.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acuerdo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tradición,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Ludwig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inició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invitó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habitantes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Durante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16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fiesta,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noche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destinado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mercado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abierto,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comiendo,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música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bebiendo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cerveza.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38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Alemania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cosecha”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contra-cultural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“Oktoberfest”.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decoran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plataformas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productos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huertas,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sustento.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himno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694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“Alabad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fluyen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bendiciones”.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39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forma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agradecer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conmover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profundamente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temporada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adoptar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bendecirla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palabras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aliento,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bondad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aprecio.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adoradores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continuar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proclamando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mensaje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ángeles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96" w:right="8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Oktoberfest,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Wikipedia.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https://en.wikipedia.org/wiki/Oktoberfest;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consultado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8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mayo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9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9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Himno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#694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Seventh-day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Hymnal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1985).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81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0;top:10756;width:3017;height:2" coordorigin="900,10756" coordsize="3017,2">
              <v:shape style="position:absolute;left:900;top:10756;width:3017;height:2" coordorigin="900,10756" coordsize="3017,0" path="m900,10756l3917,10756e" filled="f" stroked="t" strokeweight="1pt" strokecolor="#8E5329">
                <v:path arrowok="t"/>
              </v:shape>
            </v:group>
            <v:group style="position:absolute;left:0;top:8400;width:396;height:622" coordorigin="0,8400" coordsize="396,622">
              <v:shape style="position:absolute;left:0;top:8400;width:396;height:622" coordorigin="0,8400" coordsize="396,622" path="m0,9022l396,9022,396,8400,0,8400,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23.708099pt;width:17pt;height:24.455001pt;mso-position-horizontal-relative:page;mso-position-vertical-relative:page;z-index:-238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49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9" w:lineRule="auto"/>
        <w:ind w:left="10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difícil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travesía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desierto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Egipto.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bendecirlos,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menudo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acarreaban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sufrimiento.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construía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abernáculo,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habilidosos.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campamento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involucró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apasionadamente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tarea,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plata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artesanos.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30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gloriosa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compromiso.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Éxodo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leemos: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mujeres,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Jehová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Moisés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hiciesen,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trajeron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Jehová”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(Éxo.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35:29).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artesanos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dejaron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reunirse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Moisés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comunicarle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mañana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“trayendo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necesita”.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(Éxo.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36:5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excedió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cualquier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expectativa.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devoción,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liberalidad,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ejemplo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digno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imitarse.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culto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aprecian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presencia,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reunirse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mejor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posean.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construya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endeudada,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deshonrado.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cantidad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suficiente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llevar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cabo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obra…”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40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hicieron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Israelitas.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0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-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Patriarcas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Profetas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Doral,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Asociación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Publicadora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Interamericana,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2008,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358).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79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78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77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6;top:840;width:6307;height:9006" type="#_x0000_t75">
                <v:imagedata r:id="rId22" o:title="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09" w:right="-100"/>
        <w:jc w:val="left"/>
        <w:rPr>
          <w:rFonts w:ascii="Metropolis 1920" w:hAnsi="Metropolis 1920" w:cs="Metropolis 1920" w:eastAsia="Metropolis 1920"/>
          <w:sz w:val="114"/>
          <w:szCs w:val="114"/>
        </w:rPr>
      </w:pPr>
      <w:rPr/>
      <w:r>
        <w:rPr>
          <w:rFonts w:ascii="Metropolis 1920" w:hAnsi="Metropolis 1920" w:cs="Metropolis 1920" w:eastAsia="Metropolis 1920"/>
          <w:sz w:val="114"/>
          <w:szCs w:val="114"/>
          <w:color w:val="8E5329"/>
          <w:spacing w:val="0"/>
          <w:w w:val="100"/>
        </w:rPr>
        <w:t>diciembre</w:t>
      </w:r>
      <w:r>
        <w:rPr>
          <w:rFonts w:ascii="Metropolis 1920" w:hAnsi="Metropolis 1920" w:cs="Metropolis 1920" w:eastAsia="Metropolis 1920"/>
          <w:sz w:val="114"/>
          <w:szCs w:val="114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0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76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0;top:10297;width:3017;height:2" coordorigin="1260,10297" coordsize="3017,2">
              <v:shape style="position:absolute;left:1260;top:10297;width:3017;height:2" coordorigin="1260,10297" coordsize="3017,0" path="m1260,10297l4277,10297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6.083099pt;width:17.0pt;height:20.825001pt;mso-position-horizontal-relative:page;mso-position-vertical-relative:page;z-index:-237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dic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5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Dic/02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calle.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caminó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suelo.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acumulado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29.516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botones,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54.172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alfileres,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centavo,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espalda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encorvada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actitud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egoísta.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encontrado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desgastado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billete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dóla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41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sociedad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éxito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cifras.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40.000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caballos,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1.400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12.000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jinetes.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Rockefeller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Henry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hubieran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Rockefeller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hubiera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jardinero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Henry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chofe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42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Salomón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alcanzó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éxito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dijo: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aflicción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espíritu”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2:17).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Reflexionó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importante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afirmó: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discurso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oído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éste: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guarda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mandamientos;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(Ecl.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12:13).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regional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global.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herramienta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negocies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Considéralo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recuerda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lema: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‘In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rust’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confiamos).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43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multiplicarse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favor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evangelismo.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Iversen,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alks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74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9020;width:396;height:622" coordorigin="0,9020" coordsize="396,622">
              <v:shape style="position:absolute;left:0;top:9020;width:396;height:622" coordorigin="0,9020" coordsize="396,622" path="m0,9642l396,9642,396,9020,0,9020,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56.338104pt;width:17.0pt;height:20.825001pt;mso-position-horizontal-relative:page;mso-position-vertical-relative:page;z-index:-237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dic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4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Dic/09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39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MUNDIAL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100" w:right="4180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(por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ynelle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Stevens)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auto"/>
        <w:ind w:left="100" w:right="816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Parte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presupuesto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Muncial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será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destinado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para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Asistencia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desastres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ayuda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los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necesitados.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“Entonces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derecha: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enid,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heredad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preparado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fundación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hambre,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disteis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comer;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disteis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beber;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forastero,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recogisteis;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desnudo,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cubristeis;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enfermo,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visitasteis;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cárcel,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vinisteis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25:34-36).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apoyar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Norteamericana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(Adventist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Service).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colaborar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impacto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perdurable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trabajo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voluntario,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donando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artículos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contribuyendo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financieramente.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tocar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corazón,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¡podemos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humilde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siervo: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Hijo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sirvan,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rescate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(Mat.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20:28,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NVI).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nosotros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brinda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siervo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asistencia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desastres,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ancianos,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contribuir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aliviar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crisis,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ministerios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urbanos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Humanity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(Esperanza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humanidad),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Adult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Empowered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(Jóvenes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fortalecidos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servir).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contribución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Servicio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Comunitario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Adventista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00" w:right="37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posible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continuar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comunidades;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vez.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7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7;top:10616;width:2915;height:2" coordorigin="1267,10616" coordsize="2915,2">
              <v:shape style="position:absolute;left:1267;top:10616;width:2915;height:2" coordorigin="1267,10616" coordsize="2915,0" path="m1267,10616l4182,10616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6.083099pt;width:17.0pt;height:20.825001pt;mso-position-horizontal-relative:page;mso-position-vertical-relative:page;z-index:-237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dic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2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Dic/16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204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PRESUPUE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IGLESIA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persona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llegada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recibió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telefónica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acompañarla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conseguir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elementos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básicos.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Luego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buscando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económicos,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pudieron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prendas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vestir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comentó: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cumpleaños.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Aprendí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padre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alguien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cumpleaños”.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experiencia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aquella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joven.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Algunas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quienes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muebles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Elena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siguiente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comentario: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“Nuestros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cumpleaños,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Navidad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demasiada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frecuencia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dedican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gratificación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egoísta,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cambio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debería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dirigirse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misericordia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bondad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desagrada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bondad,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cuidado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constante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incesante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recordados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ocasiones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especiales”.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44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2017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historia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varios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festejos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delante.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reunirán,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realizarán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viajes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entregarán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amigos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seres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queridos.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diferente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grupo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pequeño,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honrar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finalice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Quizá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podrían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adoptar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familia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necesidad,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incluso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cubrir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educación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huérfano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extranjero.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diciendo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sentir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colaborar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generosamente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congregación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así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transformarse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otros.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6" w:after="0" w:line="200" w:lineRule="exact"/>
        <w:ind w:left="195" w:right="6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3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Elena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Consejos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Sobre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Mayordomía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Cristiana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Mountain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Publicaciones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Interamericanas,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1970,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309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70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887;top:10443;width:3017;height:2" coordorigin="887,10443" coordsize="3017,2">
              <v:shape style="position:absolute;left:887;top:10443;width:3017;height:2" coordorigin="887,10443" coordsize="3017,0" path="m887,10443l3904,10443e" filled="f" stroked="t" strokeweight="1pt" strokecolor="#8E5329">
                <v:path arrowok="t"/>
              </v:shape>
            </v:group>
            <v:group style="position:absolute;left:0;top:9020;width:396;height:622" coordorigin="0,9020" coordsize="396,622">
              <v:shape style="position:absolute;left:0;top:9020;width:396;height:622" coordorigin="0,9020" coordsize="396,622" path="m0,9642l396,9642,396,9020,0,9020,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456.338104pt;width:17.0pt;height:20.825001pt;mso-position-horizontal-relative:page;mso-position-vertical-relative:page;z-index:-236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dic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5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Dic/23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" w:after="0" w:line="229" w:lineRule="auto"/>
        <w:ind w:left="120" w:right="1426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ESPECIALES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ONFERENCIA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Stephen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notable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erudito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Daniel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Biblia.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declaración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clase: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valiosa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espiritual”.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levantó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manifestando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escepticismo.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desafió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Escrituras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tuviera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estudiante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citó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imoteo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4:13: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“Cuando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vengas,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dejé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Carpo;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libros,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pergaminos”.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hermano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respondió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dudar: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apóstol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había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esparcido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imperecederas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almas,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prefería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imoteo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hiciera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viaje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Roma,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dinero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nuevo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abrigo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materiales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escribi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9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45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30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Apóstol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Pablo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sacrificios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20" w:right="30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Corintios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6:10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admitió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situación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falta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posesiones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terrenales.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embargo,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enseñó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creyentes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satisfacción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viene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mantener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relación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cercana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hago: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olvidando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ciertamente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atrás,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extendiéndome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delante,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prosigo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meta,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premio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supremo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llamamiento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(Fil.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3:13-14).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20" w:right="30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Señor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vivir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enfocada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Cristo,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buenos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mayordomos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templo,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tiempo,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talentos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tesoros.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1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James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Nix,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Passion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Purpose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Power: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Recapturing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Spirit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Pioneers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28.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20" w:bottom="280" w:left="780" w:right="108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6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7;top:10450;width:2915;height:2" coordorigin="1267,10450" coordsize="2915,2">
              <v:shape style="position:absolute;left:1267;top:10450;width:2915;height:2" coordorigin="1267,10450" coordsize="2915,0" path="m1267,10450l4182,10450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6.083099pt;width:17.0pt;height:20.825001pt;mso-position-horizontal-relative:page;mso-position-vertical-relative:page;z-index:-236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dic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416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Dic/30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787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11"/>
          <w:w w:val="100"/>
          <w:b/>
          <w:bCs/>
          <w:position w:val="3"/>
        </w:rPr>
        <w:t>P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ARA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DESIGNA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POR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LA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7" w:lineRule="auto"/>
        <w:ind w:left="187" w:right="4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celebrando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último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sábado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2017.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oportunidad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única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hacer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repaso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nuestra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vida.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significa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mirar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pasado,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evaluar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presente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contemplar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futuro.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Quizás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Apocalipsis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3:14-22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ayudar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evaluación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42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ciudad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Laodicea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enormemente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orgullosa.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provenían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producción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ropa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operaciones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bancarias.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también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conocida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escuela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medicina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trataba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especialmente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enfermedades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ojos.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0"/>
          <w:position w:val="7"/>
        </w:rPr>
        <w:t>46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87" w:right="4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iglesia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Laodicea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parecía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más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enfocada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Evangelio.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riquezas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estaban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causando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peligrosa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independencia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resultaba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ceguera,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pobreza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desnudez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espirituales.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resumen,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miserables,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desgraciados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tibios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ellos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sabían.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7" w:right="4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¿Cuántas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bendiciones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dado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2017?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comprendido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47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cuánto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depende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Él?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¿Ha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diezmos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ofrendas?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43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¿Qué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hará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próximo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año?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Jesús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puerta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llama;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está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187" w:right="1498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deseoso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visitarnos,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escucharnos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perdonarnos.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7" w:lineRule="auto"/>
        <w:ind w:left="187" w:right="4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Adoremos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día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ofrendando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alegría,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mientras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permitimos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cubra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justicia.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9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Ranko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Stefanovic,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Revelation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Jesus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Commentary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Book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Revelation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(Berrien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Springs,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Andrews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University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2002),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144.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00" w:bottom="280" w:left="1080" w:right="980"/>
        </w:sectPr>
      </w:pPr>
      <w:rPr/>
    </w:p>
    <w:p>
      <w:pPr>
        <w:spacing w:before="17" w:after="0" w:line="360" w:lineRule="atLeast"/>
        <w:ind w:left="3483" w:right="82" w:firstLine="-92"/>
        <w:jc w:val="left"/>
        <w:rPr>
          <w:rFonts w:ascii="Metropolis 1920" w:hAnsi="Metropolis 1920" w:cs="Metropolis 1920" w:eastAsia="Metropolis 1920"/>
          <w:sz w:val="26"/>
          <w:szCs w:val="2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66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ca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-6"/>
          <w:w w:val="100"/>
        </w:rPr>
        <w:t>l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endario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ofrendas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fondo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de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inversion</w:t>
      </w:r>
      <w:r>
        <w:rPr>
          <w:rFonts w:ascii="Metropolis 1920" w:hAnsi="Metropolis 1920" w:cs="Metropolis 1920" w:eastAsia="Metropolis 1920"/>
          <w:sz w:val="26"/>
          <w:szCs w:val="26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440" w:right="-20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DÉCIMO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TERCER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SÁBADO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2017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7" w:lineRule="auto"/>
        <w:ind w:left="440" w:right="1139"/>
        <w:jc w:val="left"/>
        <w:tabs>
          <w:tab w:pos="3320" w:val="left"/>
        </w:tabs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rans-European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Marzo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25*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est-Central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Africa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Junio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24*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Southern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Septiembre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30*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Euro-Asia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Diciembre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30*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40" w:right="-20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YE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</w:rPr>
        <w:t>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OS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FONDO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DE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INVERSIÓN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2017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40" w:right="-20"/>
        <w:jc w:val="left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Pacífico*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40" w:lineRule="auto"/>
        <w:ind w:left="440" w:right="-20"/>
        <w:jc w:val="left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Unión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Mid-America*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40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*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Desarrollo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Proyectos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Especiales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108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18pt;margin-top:26pt;width:344pt;height:560pt;mso-position-horizontal-relative:page;mso-position-vertical-relative:page;z-index:-2365" coordorigin="360,520" coordsize="688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926;top:540;width:2554;height:2" coordorigin="3926,540" coordsize="2554,2">
              <v:shape style="position:absolute;left:3926;top:540;width:2554;height:2" coordorigin="3926,540" coordsize="2554,0" path="m3926,540l6480,540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27" w:lineRule="exact"/>
        <w:ind w:left="11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Autor: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Nelson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Silva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Editora: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Bonita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Shields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3" w:lineRule="exact"/>
        <w:ind w:left="11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Diseño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Gráfico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Cubierta: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-12"/>
          <w:w w:val="100"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anessa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Perlá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" w:right="-20"/>
        <w:jc w:val="left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North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-7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American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Division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Stewardship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Ministries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©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8E5329"/>
          <w:spacing w:val="0"/>
          <w:w w:val="100"/>
          <w:b/>
          <w:bCs/>
        </w:rPr>
        <w:t>2016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820" w:right="10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396pt;height:612pt;mso-position-horizontal-relative:page;mso-position-vertical-relative:page;z-index:-2364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5pt;margin-top:35pt;width:326pt;height:542pt;mso-position-horizontal-relative:page;mso-position-vertical-relative:page;z-index:-2363" coordorigin="700,700" coordsize="6520,10840">
            <v:group style="position:absolute;left:720;top:720;width:6480;height:10800" coordorigin="720,720" coordsize="6480,10800">
              <v:shape style="position:absolute;left:720;top:720;width:6480;height:10800" coordorigin="720,720" coordsize="6480,10800" path="m2621,11520l720,11520,720,720,7200,720,7200,11520,5242,11520e" filled="f" stroked="t" strokeweight="2pt" strokecolor="#8E5329">
                <v:path arrowok="t"/>
              </v:shape>
            </v:group>
            <v:group style="position:absolute;left:3736;top:10755;width:85;height:99" coordorigin="3736,10755" coordsize="85,99">
              <v:shape style="position:absolute;left:3736;top:10755;width:85;height:99" coordorigin="3736,10755" coordsize="85,99" path="m3779,10755l3762,10760,3748,10773,3739,10793,3736,10821,3745,10839,3762,10851,3785,10853,3803,10843,3816,10825,3821,10803,3820,10795,3813,10773,3798,10759,3779,10755e" filled="t" fillcolor="#D1D3D4" stroked="f">
                <v:path arrowok="t"/>
                <v:fill/>
              </v:shape>
            </v:group>
            <v:group style="position:absolute;left:3882;top:10672;width:49;height:67" coordorigin="3882,10672" coordsize="49,67">
              <v:shape style="position:absolute;left:3882;top:10672;width:49;height:67" coordorigin="3882,10672" coordsize="49,67" path="m3915,10672l3900,10677,3897,10696,3889,10708,3882,10720,3882,10739,3894,10735,3899,10735,3913,10726,3922,10712,3931,10697,3931,10679,3915,10672e" filled="t" fillcolor="#754C28" stroked="f">
                <v:path arrowok="t"/>
                <v:fill/>
              </v:shape>
              <v:shape style="position:absolute;left:3882;top:10672;width:49;height:67" coordorigin="3882,10672" coordsize="49,67" path="m3899,10735l3894,10735,3898,10735,3899,10735e" filled="t" fillcolor="#754C28" stroked="f">
                <v:path arrowok="t"/>
                <v:fill/>
              </v:shape>
            </v:group>
            <v:group style="position:absolute;left:3553;top:10592;width:649;height:600" coordorigin="3553,10592" coordsize="649,600">
              <v:shape style="position:absolute;left:3553;top:10592;width:649;height:600" coordorigin="3553,10592" coordsize="649,600" path="m3718,10592l3653,10608,3596,10655,3560,10724,3553,10783,3554,10803,3575,10871,3605,10929,3631,10974,3641,10990,3671,11044,3703,11110,3735,11192,3759,11171,3784,11152,3794,11146,3748,11146,3732,11083,3709,11024,3682,10970,3664,10935,3655,10919,3622,10846,3613,10779,3615,10759,3641,10693,3693,10648,3748,10634,3835,10634,3829,10628,3760,10596,3729,10592,3718,10592e" filled="t" fillcolor="#8E5329" stroked="f">
                <v:path arrowok="t"/>
                <v:fill/>
              </v:shape>
              <v:shape style="position:absolute;left:3553;top:10592;width:649;height:600" coordorigin="3553,10592" coordsize="649,600" path="m4120,10705l3993,10705,4012,10706,4031,10709,4097,10748,4132,10814,4136,10853,4134,10873,4109,10930,4064,10971,4006,11004,3917,11042,3894,11052,3827,11085,3766,11129,3748,11146,3794,11146,3810,11136,3837,11122,3864,11109,3891,11098,3918,11087,3998,11059,4024,11049,4094,11016,4152,10970,4191,10902,4202,10838,4200,10818,4173,10751,4132,10713,4120,10705e" filled="t" fillcolor="#8E5329" stroked="f">
                <v:path arrowok="t"/>
                <v:fill/>
              </v:shape>
              <v:shape style="position:absolute;left:3553;top:10592;width:649;height:600" coordorigin="3553,10592" coordsize="649,600" path="m4044,10684l3971,10701,3954,10712,3974,10707,3993,10705,4120,10705,4116,10703,4098,10695,4080,10689,4062,10686,4044,10684e" filled="t" fillcolor="#8E5329" stroked="f">
                <v:path arrowok="t"/>
                <v:fill/>
              </v:shape>
              <v:shape style="position:absolute;left:3553;top:10592;width:649;height:600" coordorigin="3553,10592" coordsize="649,600" path="m3835,10634l3748,10634,3764,10634,3781,10637,3838,10661,3880,10695,3870,10675,3857,10657,3844,10642,3835,10634e" filled="t" fillcolor="#8E5329" stroked="f">
                <v:path arrowok="t"/>
                <v:fill/>
              </v:shape>
            </v:group>
            <v:group style="position:absolute;left:3707;top:10786;width:178;height:289" coordorigin="3707,10786" coordsize="178,289">
              <v:shape style="position:absolute;left:3707;top:10786;width:178;height:289" coordorigin="3707,10786" coordsize="178,289" path="m3885,10786l3846,10841,3792,10880,3733,10897,3707,10902,3731,10912,3776,10953,3803,11030,3811,11076,3828,11065,3846,11056,3864,11047,3882,11039,3876,11015,3872,10993,3868,10972,3866,10953,3866,10933,3866,10915,3874,10843,3881,10806,3885,10786e" filled="t" fillcolor="#D1D3D4" stroked="f">
                <v:path arrowok="t"/>
                <v:fill/>
              </v:shape>
            </v:group>
            <v:group style="position:absolute;left:3808;top:11534;width:851;height:2" coordorigin="3808,11534" coordsize="851,2">
              <v:shape style="position:absolute;left:3808;top:11534;width:851;height:2" coordorigin="3808,11534" coordsize="851,0" path="m3808,11534l3808,11534e" filled="f" stroked="t" strokeweight=".1pt" strokecolor="#8E5329">
                <v:path arrowok="t"/>
              </v:shape>
            </v:group>
            <v:group style="position:absolute;left:3718;top:11534;width:1453;height:2" coordorigin="3718,11534" coordsize="1453,2">
              <v:shape style="position:absolute;left:3718;top:11534;width:1453;height:2" coordorigin="3718,11534" coordsize="1453,0" path="m3718,11534l5171,11534e" filled="f" stroked="t" strokeweight=".118pt" strokecolor="#754C28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566" w:right="1610"/>
        <w:jc w:val="center"/>
        <w:rPr>
          <w:rFonts w:ascii="Myriad Pro" w:hAnsi="Myriad Pro" w:cs="Myriad Pro" w:eastAsia="Myriad Pro"/>
          <w:sz w:val="37"/>
          <w:szCs w:val="37"/>
        </w:rPr>
      </w:pPr>
      <w:rPr/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  <w:u w:val="single" w:color="754C28"/>
        </w:rPr>
        <w:t>funding</w:t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  <w:u w:val="single" w:color="754C28"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D1D3D4"/>
          <w:w w:val="80"/>
          <w:b/>
          <w:bCs/>
        </w:rPr>
        <w:t>the</w:t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  <w:t>mission</w:t>
      </w:r>
      <w:r>
        <w:rPr>
          <w:rFonts w:ascii="Myriad Pro" w:hAnsi="Myriad Pro" w:cs="Myriad Pro" w:eastAsia="Myriad Pro"/>
          <w:sz w:val="37"/>
          <w:szCs w:val="37"/>
          <w:color w:val="000000"/>
          <w:w w:val="100"/>
        </w:rPr>
      </w:r>
    </w:p>
    <w:p>
      <w:pPr>
        <w:spacing w:before="0" w:after="0" w:line="226" w:lineRule="exact"/>
        <w:ind w:left="1759" w:right="1788"/>
        <w:jc w:val="center"/>
        <w:rPr>
          <w:rFonts w:ascii="Avenir Next Condensed Medium" w:hAnsi="Avenir Next Condensed Medium" w:cs="Avenir Next Condensed Medium" w:eastAsia="Avenir Next Condensed Medium"/>
          <w:sz w:val="18"/>
          <w:szCs w:val="18"/>
        </w:rPr>
      </w:pPr>
      <w:rPr/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NAD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10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STE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-6"/>
          <w:w w:val="100"/>
          <w:position w:val="2"/>
        </w:rPr>
        <w:t>W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ARDSHIP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29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3"/>
          <w:position w:val="2"/>
        </w:rPr>
        <w:t>MINISTRIES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000000"/>
          <w:spacing w:val="0"/>
          <w:w w:val="100"/>
          <w:position w:val="0"/>
        </w:rPr>
      </w:r>
    </w:p>
    <w:sectPr>
      <w:pgSz w:w="7920" w:h="12240"/>
      <w:pgMar w:top="1120" w:bottom="28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auto"/>
    <w:pitch w:val="default"/>
  </w:font>
  <w:font w:name="Arial Narrow">
    <w:altName w:val="Arial Narrow"/>
    <w:charset w:val="0"/>
    <w:family w:val="auto"/>
    <w:pitch w:val="default"/>
  </w:font>
  <w:font w:name="Metropolis 1920">
    <w:altName w:val="Metropolis 1920"/>
    <w:charset w:val="0"/>
    <w:family w:val="roman"/>
    <w:pitch w:val="variable"/>
  </w:font>
  <w:font w:name="Avenir Next Condensed">
    <w:altName w:val="Avenir Next Condensed"/>
    <w:charset w:val="0"/>
    <w:family w:val="auto"/>
    <w:pitch w:val="default"/>
  </w:font>
  <w:font w:name="Avenir Next Condensed ">
    <w:altName w:val="Avenir Next Condensed "/>
    <w:charset w:val="0"/>
    <w:family w:val="auto"/>
    <w:pitch w:val="default"/>
  </w:font>
  <w:font w:name="Myriad Pro">
    <w:altName w:val="Myriad Pro"/>
    <w:charset w:val="0"/>
    <w:family w:val="roman"/>
    <w:pitch w:val="variable"/>
  </w:font>
  <w:font w:name="Avenir Next Condensed Medium">
    <w:altName w:val="Avenir Next Condensed Medium"/>
    <w:charset w:val="0"/>
    <w:family w:val="auto"/>
    <w:pitch w:val="default"/>
  </w:font>
  <w:font w:name="Adobe Hebrew">
    <w:altName w:val="Adobe Hebrew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iGiveSDA.org/" TargetMode="External"/><Relationship Id="rId7" Type="http://schemas.openxmlformats.org/officeDocument/2006/relationships/image" Target="media/image2.png"/><Relationship Id="rId8" Type="http://schemas.openxmlformats.org/officeDocument/2006/relationships/hyperlink" Target="http://abcnews.go.com/business/story" TargetMode="External"/><Relationship Id="rId9" Type="http://schemas.openxmlformats.org/officeDocument/2006/relationships/hyperlink" Target="http://www.adventistreview.org/artv?id=3765" TargetMode="Externa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www.ChristianRecord.org/" TargetMode="External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hyperlink" Target="http://www.wsj.com/articles/SB113382650575214543" TargetMode="External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2016-11-23T14:10:02Z</dcterms:created>
  <dcterms:modified xsi:type="dcterms:W3CDTF">2016-11-23T14:10:02Z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2016-11-23T00:00:00Z</vt:filetime>
  </property>
  <property fmtid="{D5CDD505-2E9C-101B-9397-08002B2CF9AE}" pid="3" name="LastSaved">
    <vt:filetime>2016-11-23T00:00:00Z</vt:filetime>
  </property>
</Properties>
</file>