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0pt;margin-top:0pt;width:396pt;height:227.56pt;mso-position-horizontal-relative:page;mso-position-vertical-relative:page;z-index:-2403" coordorigin="0,0" coordsize="7920,4551">
            <v:shape style="position:absolute;left:0;top:0;width:7920;height:4551" coordorigin="0,0" coordsize="7920,4551" path="m0,4551l7920,4551,7920,0,0,0,0,4551x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0pt;margin-top:101.599998pt;width:396pt;height:510.4pt;mso-position-horizontal-relative:page;mso-position-vertical-relative:page;z-index:-2402" coordorigin="0,2032" coordsize="7920,10208">
            <v:group style="position:absolute;left:0;top:8094;width:7920;height:4146" coordorigin="0,8094" coordsize="7920,4146">
              <v:shape style="position:absolute;left:0;top:8094;width:7920;height:4146" coordorigin="0,8094" coordsize="7920,4146" path="m0,12240l7920,12240,7920,8094,0,8094,0,12240xe" filled="t" fillcolor="#020302" stroked="f">
                <v:path arrowok="t"/>
                <v:fill/>
              </v:shape>
              <v:shape style="position:absolute;left:0;top:2032;width:7920;height:8247" type="#_x0000_t75">
                <v:imagedata r:id="rId5" o:title=""/>
              </v:shape>
            </v:group>
            <v:group style="position:absolute;left:0;top:4551;width:7920;height:3542" coordorigin="0,4551" coordsize="7920,3542">
              <v:shape style="position:absolute;left:0;top:4551;width:7920;height:3542" coordorigin="0,4551" coordsize="7920,3542" path="m0,4551l0,8094,7920,8094,7920,4551,0,4551e" filled="t" fillcolor="#8E5329" stroked="f">
                <v:path arrowok="t"/>
                <v:fill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1463" w:lineRule="exact"/>
        <w:ind w:left="187" w:right="-155"/>
        <w:jc w:val="left"/>
        <w:rPr>
          <w:rFonts w:ascii="Metropolis 1920" w:hAnsi="Metropolis 1920" w:cs="Metropolis 1920" w:eastAsia="Metropolis 1920"/>
          <w:sz w:val="154"/>
          <w:szCs w:val="154"/>
        </w:rPr>
      </w:pPr>
      <w:rPr/>
      <w:r>
        <w:rPr>
          <w:rFonts w:ascii="Metropolis 1920" w:hAnsi="Metropolis 1920" w:cs="Metropolis 1920" w:eastAsia="Metropolis 1920"/>
          <w:sz w:val="154"/>
          <w:szCs w:val="154"/>
          <w:color w:val="8E5329"/>
          <w:spacing w:val="0"/>
          <w:w w:val="100"/>
          <w:position w:val="2"/>
        </w:rPr>
        <w:t>OFFERING</w:t>
      </w:r>
      <w:r>
        <w:rPr>
          <w:rFonts w:ascii="Metropolis 1920" w:hAnsi="Metropolis 1920" w:cs="Metropolis 1920" w:eastAsia="Metropolis 1920"/>
          <w:sz w:val="154"/>
          <w:szCs w:val="15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508" w:lineRule="exact"/>
        <w:ind w:left="1220" w:right="-20"/>
        <w:jc w:val="left"/>
        <w:rPr>
          <w:rFonts w:ascii="Metropolis 1920" w:hAnsi="Metropolis 1920" w:cs="Metropolis 1920" w:eastAsia="Metropolis 1920"/>
          <w:sz w:val="264"/>
          <w:szCs w:val="264"/>
        </w:rPr>
      </w:pPr>
      <w:rPr/>
      <w:r>
        <w:rPr>
          <w:rFonts w:ascii="Metropolis 1920" w:hAnsi="Metropolis 1920" w:cs="Metropolis 1920" w:eastAsia="Metropolis 1920"/>
          <w:sz w:val="264"/>
          <w:szCs w:val="264"/>
          <w:color w:val="FFFFFF"/>
          <w:spacing w:val="0"/>
          <w:w w:val="100"/>
          <w:position w:val="3"/>
        </w:rPr>
        <w:t>2017</w:t>
      </w:r>
      <w:r>
        <w:rPr>
          <w:rFonts w:ascii="Metropolis 1920" w:hAnsi="Metropolis 1920" w:cs="Metropolis 1920" w:eastAsia="Metropolis 1920"/>
          <w:sz w:val="264"/>
          <w:szCs w:val="2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90" w:right="-63"/>
        <w:jc w:val="left"/>
        <w:rPr>
          <w:rFonts w:ascii="Metropolis 1920" w:hAnsi="Metropolis 1920" w:cs="Metropolis 1920" w:eastAsia="Metropolis 1920"/>
          <w:sz w:val="154"/>
          <w:szCs w:val="154"/>
        </w:rPr>
      </w:pPr>
      <w:rPr/>
      <w:r>
        <w:rPr>
          <w:rFonts w:ascii="Metropolis 1920" w:hAnsi="Metropolis 1920" w:cs="Metropolis 1920" w:eastAsia="Metropolis 1920"/>
          <w:sz w:val="154"/>
          <w:szCs w:val="154"/>
          <w:color w:val="8E5329"/>
          <w:spacing w:val="0"/>
          <w:w w:val="100"/>
        </w:rPr>
        <w:t>APPEALS</w:t>
      </w:r>
      <w:r>
        <w:rPr>
          <w:rFonts w:ascii="Metropolis 1920" w:hAnsi="Metropolis 1920" w:cs="Metropolis 1920" w:eastAsia="Metropolis 1920"/>
          <w:sz w:val="154"/>
          <w:szCs w:val="15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7920" w:h="12240"/>
          <w:pgMar w:top="380" w:bottom="0" w:left="1080" w:right="940"/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219" w:right="-20"/>
        <w:jc w:val="left"/>
        <w:rPr>
          <w:rFonts w:ascii="Metropolis 1920" w:hAnsi="Metropolis 1920" w:cs="Metropolis 1920" w:eastAsia="Metropolis 1920"/>
          <w:sz w:val="26"/>
          <w:szCs w:val="26"/>
        </w:rPr>
      </w:pPr>
      <w:rPr/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North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American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Division</w:t>
      </w:r>
      <w:r>
        <w:rPr>
          <w:rFonts w:ascii="Metropolis 1920" w:hAnsi="Metropolis 1920" w:cs="Metropolis 1920" w:eastAsia="Metropolis 1920"/>
          <w:sz w:val="26"/>
          <w:szCs w:val="26"/>
          <w:color w:val="000000"/>
          <w:spacing w:val="0"/>
          <w:w w:val="100"/>
        </w:rPr>
      </w:r>
    </w:p>
    <w:p>
      <w:pPr>
        <w:spacing w:before="100" w:after="0" w:line="240" w:lineRule="auto"/>
        <w:ind w:left="3295" w:right="-20"/>
        <w:jc w:val="left"/>
        <w:rPr>
          <w:rFonts w:ascii="Metropolis 1920" w:hAnsi="Metropolis 1920" w:cs="Metropolis 1920" w:eastAsia="Metropolis 1920"/>
          <w:sz w:val="26"/>
          <w:szCs w:val="26"/>
        </w:rPr>
      </w:pPr>
      <w:rPr/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2017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Offertory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Readings</w:t>
      </w:r>
      <w:r>
        <w:rPr>
          <w:rFonts w:ascii="Metropolis 1920" w:hAnsi="Metropolis 1920" w:cs="Metropolis 1920" w:eastAsia="Metropolis 1920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auto"/>
        <w:ind w:left="187" w:right="12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Metropolis 1920" w:hAnsi="Metropolis 1920" w:cs="Metropolis 1920" w:eastAsia="Metropolis 1920"/>
          <w:sz w:val="48"/>
          <w:szCs w:val="48"/>
          <w:color w:val="8E5329"/>
          <w:spacing w:val="-38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territor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distinctive,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Christ-centered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Wholeness.”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7" w:after="0" w:line="244" w:lineRule="auto"/>
        <w:ind w:left="187" w:right="1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dedicated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catch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funding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finish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i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work.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1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Systematic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recognizing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everything.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express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gratitude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cheerful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chosen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method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1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2017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English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written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Nelson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Silva.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enezuela.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Nelson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Doctoral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degree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currently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Associate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Adults,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Public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Campuses,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Hispanic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Kentucky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ennessee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1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videotape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extensive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selection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videos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emphasizing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various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website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hyperlink r:id="rId6">
        <w:r>
          <w:rPr>
            <w:rFonts w:ascii="Arial Narrow" w:hAnsi="Arial Narrow" w:cs="Arial Narrow" w:eastAsia="Arial Narrow"/>
            <w:sz w:val="24"/>
            <w:szCs w:val="24"/>
            <w:color w:val="8E5329"/>
            <w:spacing w:val="0"/>
            <w:w w:val="100"/>
            <w:b/>
            <w:bCs/>
          </w:rPr>
          <w:t>ww</w:t>
        </w:r>
        <w:r>
          <w:rPr>
            <w:rFonts w:ascii="Arial Narrow" w:hAnsi="Arial Narrow" w:cs="Arial Narrow" w:eastAsia="Arial Narrow"/>
            <w:sz w:val="24"/>
            <w:szCs w:val="24"/>
            <w:color w:val="8E5329"/>
            <w:spacing w:val="-7"/>
            <w:w w:val="100"/>
            <w:b/>
            <w:bCs/>
          </w:rPr>
          <w:t>w</w:t>
        </w:r>
        <w:r>
          <w:rPr>
            <w:rFonts w:ascii="Arial Narrow" w:hAnsi="Arial Narrow" w:cs="Arial Narrow" w:eastAsia="Arial Narrow"/>
            <w:sz w:val="24"/>
            <w:szCs w:val="24"/>
            <w:color w:val="8E5329"/>
            <w:spacing w:val="0"/>
            <w:w w:val="100"/>
            <w:b/>
            <w:bCs/>
          </w:rPr>
          <w:t>.iGiveSDA.org</w:t>
        </w:r>
      </w:hyperlink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1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Revival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reformation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revival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reformation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revival,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reformation,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deepen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finish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i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7920" w:h="12240"/>
          <w:pgMar w:top="160" w:bottom="280" w:left="1080" w:right="860"/>
        </w:sectPr>
      </w:pPr>
      <w:rPr/>
    </w:p>
    <w:p>
      <w:pPr>
        <w:spacing w:before="2" w:after="0" w:line="240" w:lineRule="auto"/>
        <w:ind w:left="347" w:right="-85"/>
        <w:jc w:val="left"/>
        <w:rPr>
          <w:rFonts w:ascii="Avenir Next Condensed " w:hAnsi="Avenir Next Condensed " w:cs="Avenir Next Condensed " w:eastAsia="Avenir Next Condensed "/>
          <w:sz w:val="22"/>
          <w:szCs w:val="22"/>
        </w:rPr>
      </w:pPr>
      <w:rPr/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John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 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Mathews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2" w:lineRule="exact"/>
        <w:ind w:left="347" w:right="-20"/>
        <w:jc w:val="left"/>
        <w:rPr>
          <w:rFonts w:ascii="Avenir Next Condensed " w:hAnsi="Avenir Next Condensed " w:cs="Avenir Next Condensed " w:eastAsia="Avenir Next Condensed "/>
          <w:sz w:val="22"/>
          <w:szCs w:val="22"/>
        </w:rPr>
      </w:pPr>
      <w:rPr/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Di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1"/>
          <w:w w:val="100"/>
          <w:b/>
          <w:bCs/>
          <w:position w:val="1"/>
        </w:rPr>
        <w:t>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ector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" w:after="0" w:line="240" w:lineRule="auto"/>
        <w:ind w:right="-20"/>
        <w:jc w:val="left"/>
        <w:rPr>
          <w:rFonts w:ascii="Avenir Next Condensed " w:hAnsi="Avenir Next Condensed " w:cs="Avenir Next Condensed " w:eastAsia="Avenir Next Condensed "/>
          <w:sz w:val="22"/>
          <w:szCs w:val="22"/>
        </w:rPr>
      </w:pPr>
      <w:rPr/>
      <w:r>
        <w:rPr/>
        <w:br w:type="column"/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Bonita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3"/>
          <w:w w:val="100"/>
          <w:b/>
          <w:bCs/>
        </w:rPr>
        <w:t> 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J.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7"/>
          <w:w w:val="100"/>
          <w:b/>
          <w:bCs/>
        </w:rPr>
        <w:t> 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</w:rPr>
        <w:t>Shields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43" w:lineRule="exact"/>
        <w:ind w:right="-20"/>
        <w:jc w:val="left"/>
        <w:rPr>
          <w:rFonts w:ascii="Avenir Next Condensed " w:hAnsi="Avenir Next Condensed " w:cs="Avenir Next Condensed " w:eastAsia="Avenir Next Condensed "/>
          <w:sz w:val="22"/>
          <w:szCs w:val="22"/>
        </w:rPr>
      </w:pPr>
      <w:rPr/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A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1"/>
          <w:w w:val="100"/>
          <w:b/>
          <w:bCs/>
          <w:position w:val="1"/>
        </w:rPr>
        <w:t>s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sociate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 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Di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-1"/>
          <w:w w:val="100"/>
          <w:b/>
          <w:bCs/>
          <w:position w:val="1"/>
        </w:rPr>
        <w:t>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8E5329"/>
          <w:spacing w:val="0"/>
          <w:w w:val="100"/>
          <w:b/>
          <w:bCs/>
          <w:position w:val="1"/>
        </w:rPr>
        <w:t>ector</w:t>
      </w:r>
      <w:r>
        <w:rPr>
          <w:rFonts w:ascii="Avenir Next Condensed " w:hAnsi="Avenir Next Condensed " w:cs="Avenir Next Condensed " w:eastAsia="Avenir Next Condensed "/>
          <w:sz w:val="22"/>
          <w:szCs w:val="2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7920" w:h="12240"/>
          <w:pgMar w:top="380" w:bottom="0" w:left="1080" w:right="860"/>
          <w:cols w:num="2" w:equalWidth="0">
            <w:col w:w="1560" w:space="2748"/>
            <w:col w:w="1672"/>
          </w:cols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36pt;margin-top:26pt;width:344pt;height:560pt;mso-position-horizontal-relative:page;mso-position-vertical-relative:page;z-index:-2401" coordorigin="720,520" coordsize="688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3895;top:10505;width:72;height:89" coordorigin="3895,10505" coordsize="72,89">
              <v:shape style="position:absolute;left:3895;top:10505;width:72;height:89" coordorigin="3895,10505" coordsize="72,89" path="m3929,10505l3914,10510,3902,10523,3896,10544,3895,10574,3909,10589,3929,10594,3948,10587,3962,10570,3967,10548,3962,10525,3949,10510,3929,10505e" filled="t" fillcolor="#999998" stroked="f">
                <v:path arrowok="t"/>
                <v:fill/>
              </v:shape>
            </v:group>
            <v:group style="position:absolute;left:4022;top:10431;width:44;height:60" coordorigin="4022,10431" coordsize="44,60">
              <v:shape style="position:absolute;left:4022;top:10431;width:44;height:60" coordorigin="4022,10431" coordsize="44,60" path="m4051,10431l4037,10447,4030,10461,4022,10473,4022,10491,4033,10487,4038,10487,4049,10484,4055,10470,4065,10455,4066,10438,4051,10431e" filled="t" fillcolor="#90BFBD" stroked="f">
                <v:path arrowok="t"/>
                <v:fill/>
              </v:shape>
              <v:shape style="position:absolute;left:4022;top:10431;width:44;height:60" coordorigin="4022,10431" coordsize="44,60" path="m4038,10487l4033,10487,4036,10488,4038,10487e" filled="t" fillcolor="#90BFBD" stroked="f">
                <v:path arrowok="t"/>
                <v:fill/>
              </v:shape>
            </v:group>
            <v:group style="position:absolute;left:3728;top:10359;width:579;height:536" coordorigin="3728,10359" coordsize="579,536">
              <v:shape style="position:absolute;left:3728;top:10359;width:579;height:536" coordorigin="3728,10359" coordsize="579,536" path="m3886,10359l3812,10376,3756,10433,3729,10506,3728,10525,3729,10544,3749,10610,3779,10668,3797,10697,3806,10713,3835,10766,3866,10831,3891,10895,3912,10876,3935,10859,3943,10854,3903,10854,3886,10791,3862,10733,3826,10663,3817,10646,3792,10588,3783,10522,3786,10502,3813,10440,3868,10403,3912,10397,3979,10397,3974,10391,3959,10380,3942,10371,3924,10364,3905,10360,3886,10359e" filled="t" fillcolor="#8AC0C6" stroked="f">
                <v:path arrowok="t"/>
                <v:fill/>
              </v:shape>
              <v:shape style="position:absolute;left:3728;top:10359;width:579;height:536" coordorigin="3728,10359" coordsize="579,536" path="m4236,10462l4122,10462,4141,10462,4160,10466,4222,10508,4248,10580,4248,10599,4214,10668,4152,10715,4094,10743,4054,10760,4033,10769,3973,10799,3919,10838,3903,10854,3943,10854,3958,10845,3982,10832,4006,10821,4030,10811,4054,10801,4126,10776,4148,10767,4211,10738,4263,10696,4298,10636,4307,10593,4307,10573,4283,10503,4242,10465,4236,10462e" filled="t" fillcolor="#8AC0C6" stroked="f">
                <v:path arrowok="t"/>
                <v:fill/>
              </v:shape>
              <v:shape style="position:absolute;left:3728;top:10359;width:579;height:536" coordorigin="3728,10359" coordsize="579,536" path="m4171,10442l4098,10459,4082,10469,4102,10464,4122,10462,4236,10462,4225,10456,4207,10449,4189,10444,4171,10442e" filled="t" fillcolor="#8AC0C6" stroked="f">
                <v:path arrowok="t"/>
                <v:fill/>
              </v:shape>
              <v:shape style="position:absolute;left:3728;top:10359;width:579;height:536" coordorigin="3728,10359" coordsize="579,536" path="m3979,10397l3912,10397,3929,10399,3947,10404,3966,10412,3986,10424,4007,10439,3998,10421,3987,10405,3979,10397e" filled="t" fillcolor="#8AC0C6" stroked="f">
                <v:path arrowok="t"/>
                <v:fill/>
              </v:shape>
            </v:group>
            <v:group style="position:absolute;left:3851;top:10544;width:179;height:248" coordorigin="3851,10544" coordsize="179,248">
              <v:shape style="position:absolute;left:3851;top:10544;width:179;height:248" coordorigin="3851,10544" coordsize="179,248" path="m4023,10544l3984,10591,3924,10623,3851,10639,3867,10643,3921,10674,3949,10741,3958,10791,3976,10781,3994,10772,4012,10763,4030,10755,4022,10732,4016,10711,4012,10691,4010,10672,4009,10654,4009,10635,4010,10617,4012,10599,4015,10581,4019,10563,4023,10544e" filled="t" fillcolor="#999998" stroked="f">
                <v:path arrowok="t"/>
                <v:fill/>
              </v:shape>
            </v:group>
            <v:group style="position:absolute;left:2969;top:11200;width:759;height:2" coordorigin="2969,11200" coordsize="759,2">
              <v:shape style="position:absolute;left:2969;top:11200;width:759;height:2" coordorigin="2969,11200" coordsize="759,0" path="m2969,11200l2969,11200e" filled="f" stroked="t" strokeweight=".1pt" strokecolor="#999998">
                <v:path arrowok="t"/>
              </v:shape>
            </v:group>
            <v:group style="position:absolute;left:2969;top:11200;width:759;height:2" coordorigin="2969,11200" coordsize="759,2">
              <v:shape style="position:absolute;left:2969;top:11200;width:759;height:2" coordorigin="2969,11200" coordsize="759,0" path="m2969,11200l3728,11200e" filled="f" stroked="t" strokeweight=".104pt" strokecolor="#231F20">
                <v:path arrowok="t"/>
              </v:shape>
            </v:group>
            <v:group style="position:absolute;left:3875;top:11200;width:1296;height:2" coordorigin="3875,11200" coordsize="1296,2">
              <v:shape style="position:absolute;left:3875;top:11200;width:1296;height:2" coordorigin="3875,11200" coordsize="1296,0" path="m3875,11200l3875,11200e" filled="f" stroked="t" strokeweight=".1pt" strokecolor="#999998">
                <v:path arrowok="t"/>
              </v:shape>
            </v:group>
            <v:group style="position:absolute;left:3875;top:11200;width:1296;height:2" coordorigin="3875,11200" coordsize="1296,2">
              <v:shape style="position:absolute;left:3875;top:11200;width:1296;height:2" coordorigin="3875,11200" coordsize="1296,0" path="m3875,11200l5172,11200e" filled="f" stroked="t" strokeweight=".105pt" strokecolor="#231F20">
                <v:path arrowok="t"/>
              </v:shape>
            </v:group>
            <v:group style="position:absolute;left:1279;top:9850;width:5777;height:2" coordorigin="1279,9850" coordsize="5777,2">
              <v:shape style="position:absolute;left:1279;top:9850;width:5777;height:2" coordorigin="1279,9850" coordsize="5777,0" path="m1279,9850l7056,9850e" filled="f" stroked="t" strokeweight="1pt" strokecolor="#8E5329">
                <v:path arrowok="t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auto"/>
        <w:ind w:left="1837" w:right="1831"/>
        <w:jc w:val="center"/>
        <w:rPr>
          <w:rFonts w:ascii="Myriad Pro" w:hAnsi="Myriad Pro" w:cs="Myriad Pro" w:eastAsia="Myriad Pro"/>
          <w:sz w:val="33"/>
          <w:szCs w:val="33"/>
        </w:rPr>
      </w:pPr>
      <w:rPr/>
      <w:r>
        <w:rPr>
          <w:rFonts w:ascii="Myriad Pro" w:hAnsi="Myriad Pro" w:cs="Myriad Pro" w:eastAsia="Myriad Pro"/>
          <w:sz w:val="33"/>
          <w:szCs w:val="33"/>
          <w:color w:val="8AC0C6"/>
          <w:w w:val="78"/>
          <w:b/>
          <w:bCs/>
        </w:rPr>
        <w:t>funding</w:t>
      </w:r>
      <w:r>
        <w:rPr>
          <w:rFonts w:ascii="Myriad Pro" w:hAnsi="Myriad Pro" w:cs="Myriad Pro" w:eastAsia="Myriad Pro"/>
          <w:sz w:val="33"/>
          <w:szCs w:val="33"/>
          <w:color w:val="999998"/>
          <w:w w:val="80"/>
          <w:b/>
          <w:bCs/>
        </w:rPr>
        <w:t>the</w:t>
      </w:r>
      <w:r>
        <w:rPr>
          <w:rFonts w:ascii="Myriad Pro" w:hAnsi="Myriad Pro" w:cs="Myriad Pro" w:eastAsia="Myriad Pro"/>
          <w:sz w:val="33"/>
          <w:szCs w:val="33"/>
          <w:color w:val="8AC0C6"/>
          <w:w w:val="78"/>
          <w:b/>
          <w:bCs/>
        </w:rPr>
        <w:t>mission</w:t>
      </w:r>
      <w:r>
        <w:rPr>
          <w:rFonts w:ascii="Myriad Pro" w:hAnsi="Myriad Pro" w:cs="Myriad Pro" w:eastAsia="Myriad Pro"/>
          <w:sz w:val="33"/>
          <w:szCs w:val="33"/>
          <w:color w:val="000000"/>
          <w:w w:val="100"/>
        </w:rPr>
      </w:r>
    </w:p>
    <w:p>
      <w:pPr>
        <w:spacing w:before="0" w:after="0" w:line="202" w:lineRule="exact"/>
        <w:ind w:left="2009" w:right="1991"/>
        <w:jc w:val="center"/>
        <w:rPr>
          <w:rFonts w:ascii="Avenir Next Condensed Medium" w:hAnsi="Avenir Next Condensed Medium" w:cs="Avenir Next Condensed Medium" w:eastAsia="Avenir Next Condensed Medium"/>
          <w:sz w:val="16"/>
          <w:szCs w:val="16"/>
        </w:rPr>
      </w:pPr>
      <w:rPr/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0"/>
          <w:position w:val="2"/>
        </w:rPr>
        <w:t>NAD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9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-1"/>
          <w:w w:val="100"/>
          <w:position w:val="2"/>
        </w:rPr>
        <w:t>S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0"/>
          <w:position w:val="2"/>
        </w:rPr>
        <w:t>TE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-4"/>
          <w:w w:val="100"/>
          <w:position w:val="2"/>
        </w:rPr>
        <w:t>W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0"/>
          <w:position w:val="2"/>
        </w:rPr>
        <w:t>ARDSHIP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26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3"/>
          <w:position w:val="2"/>
        </w:rPr>
        <w:t>MINI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-1"/>
          <w:w w:val="103"/>
          <w:position w:val="2"/>
        </w:rPr>
        <w:t>S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999998"/>
          <w:spacing w:val="0"/>
          <w:w w:val="103"/>
          <w:position w:val="2"/>
        </w:rPr>
        <w:t>TRIES</w:t>
      </w:r>
      <w:r>
        <w:rPr>
          <w:rFonts w:ascii="Avenir Next Condensed Medium" w:hAnsi="Avenir Next Condensed Medium" w:cs="Avenir Next Condensed Medium" w:eastAsia="Avenir Next Condensed Medium"/>
          <w:sz w:val="16"/>
          <w:szCs w:val="16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7920" w:h="12240"/>
          <w:pgMar w:top="380" w:bottom="0" w:left="1080" w:right="860"/>
        </w:sectPr>
      </w:pPr>
      <w:rPr/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19pt;margin-top:27pt;width:342pt;height:558pt;mso-position-horizontal-relative:page;mso-position-vertical-relative:page;z-index:-2400" coordorigin="380,540" coordsize="6840,11160">
            <v:shape style="position:absolute;left:380;top:540;width:6840;height:11160" coordorigin="380,540" coordsize="6840,11160" path="m6471,540l7220,540,7220,11700,380,11700,380,540,3937,540e" filled="f" stroked="t" strokeweight="2pt" strokecolor="#8E5329">
              <v:path arrowok="t"/>
            </v:shape>
          </v:group>
          <w10:wrap type="none"/>
        </w:pict>
      </w:r>
      <w:r>
        <w:rPr>
          <w:sz w:val="11"/>
          <w:szCs w:val="11"/>
        </w:rPr>
      </w:r>
    </w:p>
    <w:p>
      <w:pPr>
        <w:spacing w:before="0" w:after="0" w:line="342" w:lineRule="exact"/>
        <w:ind w:left="3178" w:right="-20"/>
        <w:jc w:val="left"/>
        <w:rPr>
          <w:rFonts w:ascii="Metropolis 1920" w:hAnsi="Metropolis 1920" w:cs="Metropolis 1920" w:eastAsia="Metropolis 1920"/>
          <w:sz w:val="36"/>
          <w:szCs w:val="36"/>
        </w:rPr>
      </w:pPr>
      <w:rPr/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to</w:t>
      </w:r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the</w:t>
      </w:r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36"/>
          <w:szCs w:val="36"/>
          <w:color w:val="8E5329"/>
          <w:spacing w:val="0"/>
          <w:w w:val="100"/>
        </w:rPr>
        <w:t>presenter</w:t>
      </w:r>
      <w:r>
        <w:rPr>
          <w:rFonts w:ascii="Metropolis 1920" w:hAnsi="Metropolis 1920" w:cs="Metropolis 1920" w:eastAsia="Metropolis 1920"/>
          <w:sz w:val="36"/>
          <w:szCs w:val="36"/>
          <w:color w:val="000000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1" w:after="0" w:line="240" w:lineRule="auto"/>
        <w:ind w:left="100" w:right="444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Dear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Presente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1"/>
          <w:w w:val="100"/>
          <w:b/>
          <w:bCs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willingness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wonderful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gratifying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responsibilit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determine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fective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suggestions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before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share: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PR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8"/>
          <w:w w:val="100"/>
          <w:b/>
          <w:bCs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</w:rPr>
        <w:t>: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power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PRACTICE: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familiarize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yourself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(underline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highlight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emphasize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excellence.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PRE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4"/>
          <w:w w:val="100"/>
          <w:b/>
          <w:bCs/>
        </w:rPr>
        <w:t>P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AR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4"/>
          <w:w w:val="100"/>
          <w:b/>
          <w:bCs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TION: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distribute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Please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determine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fectivel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PRESENT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4"/>
          <w:w w:val="100"/>
          <w:b/>
          <w:bCs/>
        </w:rPr>
        <w:t>P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ASSION: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slowly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clearl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amazing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responsibility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PR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8"/>
          <w:w w:val="100"/>
          <w:b/>
          <w:bCs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14"/>
          <w:w w:val="100"/>
          <w:b/>
          <w:bCs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: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prepared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guide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Please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concise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journey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2017.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32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99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98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97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448,10757l2137,10757,740,10757,740,540,7580,540,7580,10757,6932,10757e" filled="f" stroked="t" strokeweight="2pt" strokecolor="#8E5329">
                <v:path arrowok="t"/>
              </v:shape>
              <v:shape style="position:absolute;left:978;top:792;width:6307;height:8986" type="#_x0000_t75">
                <v:imagedata r:id="rId7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704" w:right="-102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january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80"/>
        </w:sectPr>
      </w:pPr>
      <w:rPr/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96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10070;width:3017;height:2" coordorigin="1279,10070" coordsize="3017,2">
              <v:shape style="position:absolute;left:1279;top:10070;width:3017;height:2" coordorigin="1279,10070" coordsize="3017,0" path="m1279,10070l4296,10070e" filled="f" stroked="t" strokeweight="1pt" strokecolor="#8E5329">
                <v:path arrowok="t"/>
              </v:shape>
            </v:group>
            <v:group style="position:absolute;left:7560;top:2200;width:360;height:622" coordorigin="7560,2200" coordsize="360,622">
              <v:shape style="position:absolute;left:7560;top:2200;width:360;height:622" coordorigin="7560,2200" coordsize="360,622" path="m7560,2822l7920,2822,7920,2200,7560,2200,756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251984pt;margin-top:113.519699pt;width:17.0pt;height:24.425001pt;mso-position-horizontal-relative:page;mso-position-vertical-relative:page;z-index:-239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jan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40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JAN/07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99" w:right="3191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99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Christmas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until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yesterda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Spain,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January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99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1885,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organized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Melcho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Gaspa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Balthaza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tradition,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24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glad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gifts.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gifts,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parties,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emergencies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Christmas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season.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average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credit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holiday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season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$1,000.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Sixty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percent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holders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carry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balance,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translates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10-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year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paying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minimum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required.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Forty-four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percent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reported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being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stressed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99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emergencies,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intentions,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decisions.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paycheck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paycheck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answer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yes!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9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Recognizing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condition,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wisdom,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seeking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199" w:right="691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God-fearing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financial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99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Apostle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enlightened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glorious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inheritance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incomparably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power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(Eph.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1:18–19,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69" w:lineRule="exact"/>
        <w:ind w:left="199" w:right="5132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-1"/>
        </w:rPr>
        <w:t>2017.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9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“Dia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Los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Reyes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Magos,”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hyperlink r:id="rId8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http://ww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.enforex.com/culture/reyes-magos.html</w:t>
        </w:r>
        <w:r>
          <w:rPr>
            <w:rFonts w:ascii="Arial Narrow" w:hAnsi="Arial Narrow" w:cs="Arial Narrow" w:eastAsia="Arial Narrow"/>
            <w:sz w:val="18"/>
            <w:szCs w:val="18"/>
            <w:color w:val="000000"/>
            <w:spacing w:val="0"/>
            <w:w w:val="100"/>
            <w:position w:val="0"/>
          </w:rPr>
        </w:r>
      </w:hyperlink>
    </w:p>
    <w:p>
      <w:pPr>
        <w:spacing w:before="0" w:after="0" w:line="200" w:lineRule="exact"/>
        <w:ind w:left="19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March,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2" w:after="0" w:line="200" w:lineRule="exact"/>
        <w:ind w:left="199" w:right="98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Eileen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Alt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Powell,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“Lingering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Christmas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Bills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Lead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Debt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oes,”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ork,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March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7,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hyperlink r:id="rId9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http://abcnews.go.com/business/story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22"/>
            <w:w w:val="100"/>
            <w:position w:val="0"/>
          </w:rPr>
          <w:t> 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December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15,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9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2015).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94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891;top:9824;width:3017;height:2" coordorigin="891,9824" coordsize="3017,2">
              <v:shape style="position:absolute;left:891;top:9824;width:3017;height:2" coordorigin="891,9824" coordsize="3017,0" path="m891,9824l3908,9824e" filled="f" stroked="t" strokeweight="1pt" strokecolor="#8E5329">
                <v:path arrowok="t"/>
              </v:shape>
            </v:group>
            <v:group style="position:absolute;left:0;top:2200;width:396;height:622" coordorigin="0,2200" coordsize="396,622">
              <v:shape style="position:absolute;left:0;top:2200;width:396;height:622" coordorigin="0,2200" coordsize="396,622" path="m0,2822l396,2822,396,2200,0,2200,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626069pt;margin-top:113.689301pt;width:17pt;height:24.425001pt;mso-position-horizontal-relative:page;mso-position-vertical-relative:page;z-index:-239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jan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JAN/14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514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Aka,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Associate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reasurer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®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explained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1980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1990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bubble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economy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created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crashed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2000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again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2008.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Economists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expecting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recession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future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financial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cycle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Preparing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investing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imminent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attitude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financial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trial?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surprised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painful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4:12).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anxiety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5:7,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everything,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tribulations: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souls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Him,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rejoice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privilege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4:13,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emergency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prudent;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withholding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investing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grounded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evangelism,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education,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6" w:after="0" w:line="200" w:lineRule="exact"/>
        <w:ind w:left="100" w:right="30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imothy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Aka,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“Economic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Calm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Before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Storm,”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ideo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Intervie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March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hyperlink r:id="rId10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http://ww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.adventistrevie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.org/artv?id=3765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8"/>
            <w:w w:val="100"/>
            <w:position w:val="0"/>
          </w:rPr>
          <w:t> 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March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22,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92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2200;width:360;height:622" coordorigin="7560,2200" coordsize="360,622">
              <v:shape style="position:absolute;left:7560;top:2200;width:360;height:622" coordorigin="7560,2200" coordsize="360,622" path="m7560,2822l7920,2822,7920,2200,7560,2200,756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251984pt;margin-top:113.519699pt;width:17.0pt;height:24.425001pt;mso-position-horizontal-relative:page;mso-position-vertical-relative:page;z-index:-239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jan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JAN/21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typical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Nancy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Axelson,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retired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nurse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enthusiast,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fellowship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before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letters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inmates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Indiana.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looked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letters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particular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penitentiary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$186.76,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addressed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Nancy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two-page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powerful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inmate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Although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18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months,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realized,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Zacchaeus,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occasionally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pocket,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hard-earned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figured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anymore.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require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prefers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cleaning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toilets,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$1.25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Sabbath-keeping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paired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inmate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constantly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inmate,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servant;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ruler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25:23).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90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2200;width:396;height:622" coordorigin="0,2200" coordsize="396,622">
              <v:shape style="position:absolute;left:0;top:2200;width:396;height:622" coordorigin="0,2200" coordsize="396,622" path="m0,2822l396,2822,396,2200,0,2200,0,28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626069pt;margin-top:113.689301pt;width:17pt;height:24.425001pt;mso-position-horizontal-relative:page;mso-position-vertical-relative:page;z-index:-238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jan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JAN/28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004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NO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AMERI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DIVISION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9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3"/>
          <w:w w:val="100"/>
          <w:i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ialo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3"/>
          <w:w w:val="100"/>
          <w:i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eis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373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North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America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Divison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Religious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Libert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30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Scripture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magazine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elected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officials,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judges,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attorneys,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Sunday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forgotten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Prophecy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forgotten,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inform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principles,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convict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truth.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litigating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Litigation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cheap,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establish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positive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legal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precedents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protect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Sherbert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Hobbie,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Supreme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Court.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Supreme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favo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establishing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positive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legal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precedents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benefitted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advantage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before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Liberty!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88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87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86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137,10757l740,10757,740,540,7580,540,7580,10757,6932,10757e" filled="f" stroked="t" strokeweight="2pt" strokecolor="#8E5329">
                <v:path arrowok="t"/>
              </v:shape>
              <v:shape style="position:absolute;left:978;top:792;width:6307;height:9130" type="#_x0000_t75">
                <v:imagedata r:id="rId11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304" w:right="-116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febrUARY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4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85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2820;width:360;height:622" coordorigin="7560,2820" coordsize="360,622">
              <v:shape style="position:absolute;left:7560;top:2820;width:360;height:622" coordorigin="7560,2820" coordsize="360,622" path="m7560,3442l7920,3442,7920,2820,7560,2820,756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42.939896pt;width:17.0pt;height:23.150001pt;mso-position-horizontal-relative:page;mso-position-vertical-relative:page;z-index:-238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3" w:right="-77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Feb/04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exceedingly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abundantly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power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(Eph.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3:20).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Robert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president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Southwest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187" w:right="4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Dallas,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testimony: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Promises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kept.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easy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break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always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depend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mortgage.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before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fruits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increase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mortgage.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next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envelope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pleased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usual,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activities: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fellowship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dinne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endeavors.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envelope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audit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earlie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mortgage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payment.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7" w:right="343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promises!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83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2820;width:396;height:622" coordorigin="0,2820" coordsize="396,622">
              <v:shape style="position:absolute;left:0;top:2820;width:396;height:622" coordorigin="0,2820" coordsize="396,622" path="m0,3442l396,3442,396,2820,0,2820,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284668pt;margin-top:144.424301pt;width:17.0pt;height:23.150001pt;mso-position-horizontal-relative:page;mso-position-vertical-relative:page;z-index:-238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5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feb/11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25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Bonita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Joyner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Shields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30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NAD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Adventist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4246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elevision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Ministries.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elevision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comprised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Breath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context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Angels’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Revelation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14;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Esperanza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official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Spanish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channel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Channel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wholistic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living;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i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ritten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airwaves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13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1956.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Faith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7"/>
          <w:w w:val="100"/>
          <w:i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  <w:i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oldest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telecast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commencing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21,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1950.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Lifestyle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Magazine,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McDougall,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Mad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Marriage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Gayle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ucke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Joyce,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influence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Faith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7"/>
          <w:w w:val="100"/>
          <w:i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1957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1958.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three-years-old.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rocking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sleep.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searching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word?’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Fagal.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halfway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advanced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course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knocked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Jackson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Bonija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Florida,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here?’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Faith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7"/>
          <w:w w:val="100"/>
          <w:i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diverse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contributing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circle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fulfill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Commission?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81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91;top:10844;width:3017;height:2" coordorigin="1291,10844" coordsize="3017,2">
              <v:shape style="position:absolute;left:1291;top:10844;width:3017;height:2" coordorigin="1291,10844" coordsize="3017,0" path="m1291,10844l4308,10844e" filled="f" stroked="t" strokeweight="1pt" strokecolor="#8E5329">
                <v:path arrowok="t"/>
              </v:shape>
            </v:group>
            <v:group style="position:absolute;left:7560;top:2820;width:360;height:622" coordorigin="7560,2820" coordsize="360,622">
              <v:shape style="position:absolute;left:7560;top:2820;width:360;height:622" coordorigin="7560,2820" coordsize="360,622" path="m7560,3442l7920,3442,7920,2820,7560,2820,756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43.939896pt;width:17.0pt;height:23.150001pt;mso-position-horizontal-relative:page;mso-position-vertical-relative:page;z-index:-238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feb/18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summarized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reasure.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harvest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immense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absolutely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belongs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begins!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vanities,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vanity”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(Eccl.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1:2).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explained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(Eccl.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3:1),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enjoy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drink,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spoils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assured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satisfaction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heard;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conclusion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matter: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commandments,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mankind.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judgment,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hidden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evil”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(Eccl.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87" w:right="4302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12:13-14,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wisel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health,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God-given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abundant,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rewarding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poured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prayerfully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8" w:after="0" w:line="240" w:lineRule="auto"/>
        <w:ind w:left="21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Jacques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Doukhan,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Ecclesiastes: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anity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2006),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21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33.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79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2820;width:396;height:622" coordorigin="0,2820" coordsize="396,622">
              <v:shape style="position:absolute;left:0;top:2820;width:396;height:622" coordorigin="0,2820" coordsize="396,622" path="m0,3442l396,3442,396,2820,0,2820,0,34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284668pt;margin-top:144.424301pt;width:17.0pt;height:23.150001pt;mso-position-horizontal-relative:page;mso-position-vertical-relative:page;z-index:-237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feb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feb/25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model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organization.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Jethro,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inspiration,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layers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leadership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overseeing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efficient.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focus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difficult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Israel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(Ex.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18).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describes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model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accountability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exists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outside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immediate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accountabilit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necessary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leadership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flourished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organizational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model.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sustain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declares,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“…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laborer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wages”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5:18).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sisterhood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benefits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oversee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growth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“…you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witnesses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Jerusalem,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Judea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Samaria,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earth”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(Acts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1:8).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kingdom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advances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territor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20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0pt;width:396pt;height:612pt;mso-position-horizontal-relative:page;mso-position-vertical-relative:page;z-index:-2377" type="#_x0000_t202" filled="f" stroked="f">
            <v:textbox inset="0,0,0,0">
              <w:txbxContent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2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1633" w:lineRule="exact"/>
                    <w:ind w:left="2246" w:right="-20"/>
                    <w:jc w:val="left"/>
                    <w:rPr>
                      <w:rFonts w:ascii="Arial Narrow" w:hAnsi="Arial Narrow" w:cs="Arial Narrow" w:eastAsia="Arial Narrow"/>
                      <w:sz w:val="144"/>
                      <w:szCs w:val="144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130C0E"/>
                      <w:spacing w:val="0"/>
                      <w:w w:val="100"/>
                      <w:position w:val="-4"/>
                    </w:rPr>
                    <w:t>Cover</w:t>
                  </w:r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000000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460" w:lineRule="exact"/>
                    <w:ind w:left="2246" w:right="-20"/>
                    <w:jc w:val="left"/>
                    <w:rPr>
                      <w:rFonts w:ascii="Arial Narrow" w:hAnsi="Arial Narrow" w:cs="Arial Narrow" w:eastAsia="Arial Narrow"/>
                      <w:sz w:val="144"/>
                      <w:szCs w:val="144"/>
                    </w:rPr>
                  </w:pPr>
                  <w:rPr/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130C0E"/>
                      <w:spacing w:val="0"/>
                      <w:w w:val="100"/>
                      <w:position w:val="1"/>
                    </w:rPr>
                    <w:t>Month</w:t>
                  </w:r>
                  <w:r>
                    <w:rPr>
                      <w:rFonts w:ascii="Arial Narrow" w:hAnsi="Arial Narrow" w:cs="Arial Narrow" w:eastAsia="Arial Narrow"/>
                      <w:sz w:val="144"/>
                      <w:szCs w:val="144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37pt;margin-top:27pt;width:342pt;height:558pt;mso-position-horizontal-relative:page;mso-position-vertical-relative:page;z-index:-2376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75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74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  <v:shape style="position:absolute;left:978;top:792;width:6307;height:9158" type="#_x0000_t75">
                <v:imagedata r:id="rId12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44" w:right="-61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march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7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1;top:10824;width:3017;height:2" coordorigin="1271,10824" coordsize="3017,2">
              <v:shape style="position:absolute;left:1271;top:10824;width:3017;height:2" coordorigin="1271,10824" coordsize="3017,0" path="m1271,10824l4288,10824e" filled="f" stroked="t" strokeweight="1pt" strokecolor="#8E5329">
                <v:path arrowok="t"/>
              </v:shape>
            </v:group>
            <v:group style="position:absolute;left:7560;top:3440;width:360;height:622" coordorigin="7560,3440" coordsize="360,622">
              <v:shape style="position:absolute;left:7560;top:3440;width:360;height:622" coordorigin="7560,3440" coordsize="360,622" path="m7560,4062l7920,4062,7920,3440,7560,3440,756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74.231094pt;width:17pt;height:24.110001pt;mso-position-horizontal-relative:page;mso-position-vertical-relative:page;z-index:-237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76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mar/04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4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9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discussing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diverse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number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topics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declared,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anything.”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impulsive,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capable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$5,000.”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Immediatel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grabbed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piece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paper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paper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woman,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entrance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grabbed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checkbook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further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comment.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5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obtained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nothing.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sell;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87" w:right="5064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13:17).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87" w:right="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advancement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combined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maintenance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building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Evangelism.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Prayerfully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level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systematicall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5" w:right="80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Leslie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Flynn,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Zondervan,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108.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Sz w:w="7920" w:h="12240"/>
          <w:pgMar w:top="160" w:bottom="280" w:left="1080" w:right="92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7.42pt;width:362pt;height:578.580pt;mso-position-horizontal-relative:page;mso-position-vertical-relative:page;z-index:-2371" coordorigin="0,148" coordsize="7240,11572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787;top:158;width:2815;height:969" coordorigin="3787,158" coordsize="2815,969">
              <v:shape style="position:absolute;left:3787;top:158;width:2815;height:969" coordorigin="3787,158" coordsize="2815,969" path="m3787,1128l6602,1128,6602,158,3787,158,3787,1128e" filled="t" fillcolor="#FFFFFF" stroked="f">
                <v:path arrowok="t"/>
                <v:fill/>
              </v:shape>
            </v:group>
            <v:group style="position:absolute;left:0;top:3440;width:396;height:622" coordorigin="0,3440" coordsize="396,622">
              <v:shape style="position:absolute;left:0;top:3440;width:396;height:622" coordorigin="0,3440" coordsize="396,622" path="m0,4062l396,4062,396,3440,0,3440,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431369pt;margin-top:174.979904pt;width:17pt;height:24.110001pt;mso-position-horizontal-relative:page;mso-position-vertical-relative:page;z-index:-237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mar/11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07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Shelley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Nolan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Freesland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306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Adventist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6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5389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Radio.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outreach.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otherwise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difficult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entering.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listening!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Africa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Sudan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Bangladesh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China,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transformed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Ethiopia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wrote: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accidentall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graduall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you!”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304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languages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shortwave,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AM/FM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podcasts.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broadcasts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bypass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harsh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governments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hostile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millions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salvation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language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understand.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languages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further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untouched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territories.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partner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vital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69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3440;width:360;height:622" coordorigin="7560,3440" coordsize="360,622">
              <v:shape style="position:absolute;left:7560;top:3440;width:360;height:622" coordorigin="7560,3440" coordsize="360,622" path="m7560,4062l7920,4062,7920,3440,7560,3440,756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174.231094pt;width:17pt;height:24.110001pt;mso-position-horizontal-relative:page;mso-position-vertical-relative:page;z-index:-236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2" w:right="-46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mar/18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individualism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prevalent,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“Give,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measure,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shaken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running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bosom…”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(Luke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6:38).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1967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wintery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Wisconsin.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traffic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surprise,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vehicle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accelerated.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sideways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oncoming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traffic.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behind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desperate.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horns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frustration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vehicle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Suddenly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patch.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gratitude.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noticed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ditch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elderly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assistance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behind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jumped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pushed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ditch,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gratitude,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motioning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goodbye.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stranded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driver;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already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87" w:right="6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exercise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gratitude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worshiping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giving?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7.42pt;width:362pt;height:578.580pt;mso-position-horizontal-relative:page;mso-position-vertical-relative:page;z-index:-2367" coordorigin="0,148" coordsize="7240,11572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787;top:158;width:2815;height:969" coordorigin="3787,158" coordsize="2815,969">
              <v:shape style="position:absolute;left:3787;top:158;width:2815;height:969" coordorigin="3787,158" coordsize="2815,969" path="m3787,1128l6602,1128,6602,158,3787,158,3787,1128e" filled="t" fillcolor="#FFFFFF" stroked="f">
                <v:path arrowok="t"/>
                <v:fill/>
              </v:shape>
            </v:group>
            <v:group style="position:absolute;left:911;top:10824;width:3017;height:2" coordorigin="911,10824" coordsize="3017,2">
              <v:shape style="position:absolute;left:911;top:10824;width:3017;height:2" coordorigin="911,10824" coordsize="3017,0" path="m911,10824l3928,10824e" filled="f" stroked="t" strokeweight="1pt" strokecolor="#8E5329">
                <v:path arrowok="t"/>
              </v:shape>
            </v:group>
            <v:group style="position:absolute;left:0;top:3440;width:396;height:622" coordorigin="0,3440" coordsize="396,622">
              <v:shape style="position:absolute;left:0;top:3440;width:396;height:622" coordorigin="0,3440" coordsize="396,622" path="m0,4062l396,4062,396,3440,0,3440,0,40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431369pt;margin-top:174.979904pt;width:17pt;height:24.110001pt;mso-position-horizontal-relative:page;mso-position-vertical-relative:page;z-index:-236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mar/25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2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2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ruler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inherit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eternal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10:17,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background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looked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10:21,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concerned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eternal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neighbor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29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lost”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(Luke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19:10).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volumes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speculate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attended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kept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himself.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‘kept’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things.’”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6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Luke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contrasted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ruler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beggar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Zacchaeus.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problem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solution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amazing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oftentimes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lacking.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boils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application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Christianity: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looks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expecting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temple,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cheerful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giver!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5" w:right="278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Seventh-day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Biblical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Commentary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vol.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5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(Hagerstown,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5" w:right="467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1980),457.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78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65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64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63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3355,10757l2851,10757,2137,10757,740,10757,740,540,7580,540,7580,10757,6932,10757e" filled="f" stroked="t" strokeweight="2pt" strokecolor="#8E5329">
                <v:path arrowok="t"/>
              </v:shape>
              <v:shape style="position:absolute;left:978;top:792;width:6307;height:9158" type="#_x0000_t75">
                <v:imagedata r:id="rId13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824" w:right="-20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april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62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4;top:10603;width:3017;height:2" coordorigin="1284,10603" coordsize="3017,2">
              <v:shape style="position:absolute;left:1284;top:10603;width:3017;height:2" coordorigin="1284,10603" coordsize="3017,0" path="m1284,10603l4300,10603e" filled="f" stroked="t" strokeweight="1pt" strokecolor="#8E5329">
                <v:path arrowok="t"/>
              </v:shape>
            </v:group>
            <v:group style="position:absolute;left:7560;top:4060;width:360;height:622" coordorigin="7560,4060" coordsize="360,622">
              <v:shape style="position:absolute;left:7560;top:4060;width:360;height:622" coordorigin="7560,4060" coordsize="360,622" path="m7560,4682l7920,4682,7920,4060,7560,4060,756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05.816101pt;width:17pt;height:23.525001pt;mso-position-horizontal-relative:page;mso-position-vertical-relative:page;z-index:-236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apr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2" w:right="-55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apr/01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memoirs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Shantung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Langdon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Gilkey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foreigners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Japan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occupation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China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II.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shrank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until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calories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available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six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slices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bread,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boiled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bowl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drastically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shipment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hundred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parcels.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clothes,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sweets.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conditions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deteriorated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corner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six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months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eternit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much-anticipated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shipment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arrived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Christmas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donkeys,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parcels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numerous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morale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Japanese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cataloged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shipment,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realized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anticipated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parcels,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parcels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distributed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unfair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parcels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rightfully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prisoners.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7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fects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everyone,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declares,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scatters,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increases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withholds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poverty”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(Pro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1:24).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187" w:right="1264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7" w:right="12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Phillips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ance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Rumors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Another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orld: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What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Earth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Missing?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3324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Zondervan,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109.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60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4060;width:396;height:622" coordorigin="0,4060" coordsize="396,622">
              <v:shape style="position:absolute;left:0;top:4060;width:396;height:622" coordorigin="0,4060" coordsize="396,622" path="m0,4682l396,4682,396,4060,0,4060,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84668pt;margin-top:206.4702pt;width:17pt;height:23.525001pt;mso-position-horizontal-relative:page;mso-position-vertical-relative:page;z-index:-235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apr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apr/08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603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Jerry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7"/>
          <w:w w:val="100"/>
          <w:i/>
        </w:rPr>
        <w:t>L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yn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Rogge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334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NAD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Christian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5279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Record.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32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breathing?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Perhaps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mentioned,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conscious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exhalation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breathing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recovering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illness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exercise.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32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aspect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frequently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granted.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eyesight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until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problem—text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fuzzy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difficult.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32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official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blind.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behind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scenes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publications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audio,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braille,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large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organization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distributes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guides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sponsors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32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clients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granted.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Melissa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attends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essential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books,”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Melissa.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32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hyperlink r:id="rId14">
        <w:r>
          <w:rPr>
            <w:rFonts w:ascii="Arial Narrow" w:hAnsi="Arial Narrow" w:cs="Arial Narrow" w:eastAsia="Arial Narrow"/>
            <w:sz w:val="24"/>
            <w:szCs w:val="24"/>
            <w:color w:val="8E5329"/>
            <w:spacing w:val="0"/>
            <w:w w:val="100"/>
          </w:rPr>
          <w:t>ww</w:t>
        </w:r>
        <w:r>
          <w:rPr>
            <w:rFonts w:ascii="Arial Narrow" w:hAnsi="Arial Narrow" w:cs="Arial Narrow" w:eastAsia="Arial Narrow"/>
            <w:sz w:val="24"/>
            <w:szCs w:val="24"/>
            <w:color w:val="8E5329"/>
            <w:spacing w:val="-11"/>
            <w:w w:val="100"/>
          </w:rPr>
          <w:t>w</w:t>
        </w:r>
        <w:r>
          <w:rPr>
            <w:rFonts w:ascii="Arial Narrow" w:hAnsi="Arial Narrow" w:cs="Arial Narrow" w:eastAsia="Arial Narrow"/>
            <w:sz w:val="24"/>
            <w:szCs w:val="24"/>
            <w:color w:val="8E5329"/>
            <w:spacing w:val="0"/>
            <w:w w:val="100"/>
          </w:rPr>
          <w:t>.ChristianRecord.org.</w:t>
        </w:r>
        <w:r>
          <w:rPr>
            <w:rFonts w:ascii="Arial Narrow" w:hAnsi="Arial Narrow" w:cs="Arial Narrow" w:eastAsia="Arial Narrow"/>
            <w:sz w:val="24"/>
            <w:szCs w:val="24"/>
            <w:color w:val="000000"/>
            <w:spacing w:val="0"/>
            <w:w w:val="100"/>
          </w:rPr>
        </w:r>
      </w:hyperlink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58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9;top:10607;width:3017;height:2" coordorigin="1289,10607" coordsize="3017,2">
              <v:shape style="position:absolute;left:1289;top:10607;width:3017;height:2" coordorigin="1289,10607" coordsize="3017,0" path="m1289,10607l4305,10607e" filled="f" stroked="t" strokeweight="1pt" strokecolor="#8E5329">
                <v:path arrowok="t"/>
              </v:shape>
            </v:group>
            <v:group style="position:absolute;left:7560;top:4060;width:360;height:622" coordorigin="7560,4060" coordsize="360,622">
              <v:shape style="position:absolute;left:7560;top:4060;width:360;height:622" coordorigin="7560,4060" coordsize="360,622" path="m7560,4682l7920,4682,7920,4060,7560,4060,756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05.816101pt;width:17pt;height:23.525001pt;mso-position-horizontal-relative:page;mso-position-vertical-relative:page;z-index:-235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apr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apr/15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Christmas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occasions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visitors,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managed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secularize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Easte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bunnies,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eggs,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Calvar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midst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(Eph.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2:4-7).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particular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Midwest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unfolded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paper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pocket.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released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public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praising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goodness.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triggered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statements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addictions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walked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gentleman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tell.”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health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worsened,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planning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envelope.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Jerry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contemplation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imagination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grasp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scene,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especially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8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24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liberal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reflect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gratitude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beloved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ransom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8" w:after="0" w:line="240" w:lineRule="auto"/>
        <w:ind w:left="18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Desire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Ages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(Mountain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1940)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83.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56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04;top:10343;width:3017;height:2" coordorigin="904,10343" coordsize="3017,2">
              <v:shape style="position:absolute;left:904;top:10343;width:3017;height:2" coordorigin="904,10343" coordsize="3017,0" path="m904,10343l3920,10343e" filled="f" stroked="t" strokeweight="1pt" strokecolor="#8E5329">
                <v:path arrowok="t"/>
              </v:shape>
            </v:group>
            <v:group style="position:absolute;left:0;top:4060;width:396;height:622" coordorigin="0,4060" coordsize="396,622">
              <v:shape style="position:absolute;left:0;top:4060;width:396;height:622" coordorigin="0,4060" coordsize="396,622" path="m0,4682l396,4682,396,4060,0,4060,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84668pt;margin-top:206.4702pt;width:17pt;height:23.525001pt;mso-position-horizontal-relative:page;mso-position-vertical-relative:page;z-index:-235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apr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5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apr/22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lady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puzzled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abstract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tangibly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visible.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physically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attend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corrupt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thieves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6:20),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it?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Canadian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ago.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exchange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prevented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Canadian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idea,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communicated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Canada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9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similar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deposit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rustproof,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burglarproof,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failure-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proof,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storm-proof,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disaster-proof,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death-proof.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accepting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lamb,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repenting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walking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written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Lamb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10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freewill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territor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Thus,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relationship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Leslie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Flynn,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(Grand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Rapids,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Zondervan,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54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4;top:10323;width:3017;height:2" coordorigin="1284,10323" coordsize="3017,2">
              <v:shape style="position:absolute;left:1284;top:10323;width:3017;height:2" coordorigin="1284,10323" coordsize="3017,0" path="m1284,10323l4300,10323e" filled="f" stroked="t" strokeweight="1pt" strokecolor="#8E5329">
                <v:path arrowok="t"/>
              </v:shape>
            </v:group>
            <v:group style="position:absolute;left:7560;top:4060;width:360;height:622" coordorigin="7560,4060" coordsize="360,622">
              <v:shape style="position:absolute;left:7560;top:4060;width:360;height:622" coordorigin="7560,4060" coordsize="360,622" path="m7560,4682l7920,4682,7920,4060,7560,4060,7560,46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05.816101pt;width:17pt;height:23.525001pt;mso-position-horizontal-relative:page;mso-position-vertical-relative:page;z-index:-235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apr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52" w:right="-64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apr/29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810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NAD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ANGELISM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Benevolence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built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1944.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converted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hospital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commissioned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1945.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1,141-ton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capacity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802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564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Benevolence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Pacific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medical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campaigns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Japan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casualties.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-8"/>
          <w:w w:val="100"/>
          <w:position w:val="8"/>
        </w:rPr>
        <w:t>11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August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25,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1950,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fishing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Francisco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Golden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Gate.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foggy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afternoon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three-thousand-dollar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catch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salmon.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Francisco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noticed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afloat.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slowed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look,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vessel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underneath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15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minutes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Francisco.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you’ve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work.’”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12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fisherman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“fishing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fishing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boat.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quickly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shrank,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Napoli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release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precious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entrusted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“…Follow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fishers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4:19).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sacrificially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ind w:left="187" w:right="6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-6"/>
          <w:w w:val="100"/>
          <w:position w:val="6"/>
        </w:rPr>
        <w:t>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USS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Benevolence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(AH-13).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https://en.wikipedia.org/wiki/USS_Benevolence,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AH-13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April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87" w:right="6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Kenneth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ood,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Meditations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Moderns: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Three-Minute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Devotional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Readings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140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Daily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Inspiration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1963)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59.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52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51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50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4824,10757l4824,10757,740,10757,740,540,7580,540,7580,10757,6932,10757e" filled="f" stroked="t" strokeweight="2pt" strokecolor="#8E5329">
                <v:path arrowok="t"/>
              </v:shape>
              <v:shape style="position:absolute;left:978;top:792;width:6307;height:9130" type="#_x0000_t75">
                <v:imagedata r:id="rId15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88"/>
        <w:jc w:val="righ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may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right"/>
        <w:spacing w:after="0"/>
        <w:sectPr>
          <w:pgSz w:w="7920" w:h="12240"/>
          <w:pgMar w:top="1120" w:bottom="280" w:left="1080" w:right="100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49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4;top:10343;width:3017;height:2" coordorigin="1264,10343" coordsize="3017,2">
              <v:shape style="position:absolute;left:1264;top:10343;width:3017;height:2" coordorigin="1264,10343" coordsize="3017,0" path="m1264,10343l4280,10343e" filled="f" stroked="t" strokeweight="1pt" strokecolor="#8E5329">
                <v:path arrowok="t"/>
              </v:shape>
            </v:group>
            <v:group style="position:absolute;left:7560;top:4680;width:360;height:622" coordorigin="7560,4680" coordsize="360,622">
              <v:shape style="position:absolute;left:7560;top:4680;width:360;height:622" coordorigin="7560,4680" coordsize="360,622" path="m7560,5302l7920,5302,7920,4680,7560,4680,756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37.236099pt;width:17pt;height:23.105001pt;mso-position-horizontal-relative:page;mso-position-vertical-relative:page;z-index:-234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55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may/06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Martin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Italian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task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various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contributions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cheerfull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lawyer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town,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Grubbs,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rental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properties.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Rumor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properties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Martin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always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skipped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office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Martin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lawyer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monastery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complain,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“I’m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novice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trash!”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Martin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sacks.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God-fearing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Martin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blood.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expected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meat;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mysteriousl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Martin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Grubbs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robbed.”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13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Isaiah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meaningless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blood”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15).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appeal: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“‘Come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‘Though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scarlet,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snow;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crimson,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wool’”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(Isaiah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1:18).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Israel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orphan.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align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William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Stories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Journey: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Sourcebook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for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Christian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Storytellers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(Minneapolis: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Augsburg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House,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1988),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94.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7.42pt;width:362pt;height:578.580pt;mso-position-horizontal-relative:page;mso-position-vertical-relative:page;z-index:-2347" coordorigin="0,148" coordsize="7240,11572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807;top:158;width:2815;height:969" coordorigin="3807,158" coordsize="2815,969">
              <v:shape style="position:absolute;left:3807;top:158;width:2815;height:969" coordorigin="3807,158" coordsize="2815,969" path="m3807,1128l6622,1128,6622,158,3807,158,3807,1128e" filled="t" fillcolor="#FFFFFF" stroked="f">
                <v:path arrowok="t"/>
                <v:fill/>
              </v:shape>
            </v:group>
            <v:group style="position:absolute;left:0;top:4680;width:396;height:622" coordorigin="0,4680" coordsize="396,622">
              <v:shape style="position:absolute;left:0;top:4680;width:396;height:622" coordorigin="0,4680" coordsize="396,622" path="m0,5302l396,5302,396,4680,0,4680,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51969pt;margin-top:236.895004pt;width:17pt;height:23.105001pt;mso-position-horizontal-relative:page;mso-position-vertical-relative:page;z-index:-234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maY/13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58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2"/>
          <w:w w:val="100"/>
          <w:i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ynelle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Stevens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00" w:right="30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Disaster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&amp;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Famine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Relief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(Adventist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Community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Services).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volunteers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compassionately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disasters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collecting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distributing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cleaning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buckets,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clothing,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collection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centers,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warehouses,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distribution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centers,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mobile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distribution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large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individuals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deployed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physical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relief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emotional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survivors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disasters.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compelled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assistance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survivo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Isaiah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52:7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beautiful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mountains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combined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fulfill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purpose.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gratefully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Development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Relief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Agency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(ADRA)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internationally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further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forts.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relief.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45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304;top:10323;width:3017;height:2" coordorigin="1304,10323" coordsize="3017,2">
              <v:shape style="position:absolute;left:1304;top:10323;width:3017;height:2" coordorigin="1304,10323" coordsize="3017,0" path="m1304,10323l4320,10323e" filled="f" stroked="t" strokeweight="1pt" strokecolor="#8E5329">
                <v:path arrowok="t"/>
              </v:shape>
            </v:group>
            <v:group style="position:absolute;left:7560;top:4680;width:360;height:622" coordorigin="7560,4680" coordsize="360,622">
              <v:shape style="position:absolute;left:7560;top:4680;width:360;height:622" coordorigin="7560,4680" coordsize="360,622" path="m7560,5302l7920,5302,7920,4680,7560,4680,756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37.236099pt;width:17pt;height:23.105001pt;mso-position-horizontal-relative:page;mso-position-vertical-relative:page;z-index:-234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5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may/20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advice.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piano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tuner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wagon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colporteur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pianos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nervous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system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clashing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deepl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irritable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mother-in-law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aggravated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condition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criticism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understanding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condition.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Beamans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emotional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outdoors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nature.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tolerance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noises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criticisms.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Third,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Beamans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colporteur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wagon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concluded,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economically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burden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14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observation,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borrower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lender”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(Pro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22:7).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furnishing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apartment,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trip,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vehicle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discipline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delayed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gratification.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inability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pursue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harmony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92" w:right="195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Manuscript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Release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No.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1526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134..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43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4680;width:396;height:622" coordorigin="0,4680" coordsize="396,622">
              <v:shape style="position:absolute;left:0;top:4680;width:396;height:622" coordorigin="0,4680" coordsize="396,622" path="m0,5302l396,5302,396,4680,0,4680,0,53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251969pt;margin-top:236.895004pt;width:17pt;height:23.105001pt;mso-position-horizontal-relative:page;mso-position-vertical-relative:page;z-index:-234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may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maY/27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Keller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deaf-blind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persistent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Sullivan,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miracle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communicate.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disabilities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gestures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express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feelings.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gestures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cross-cultural,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universal,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knowledge.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contexts.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Mount,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public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yourself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6:1-4).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strength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(Eccl.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9:10).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symbolize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context.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symbolize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(Je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2:37).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Deuteronomy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15,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8,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signs: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tightfisted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openhanded.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Israelites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openhanded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grudging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(Deut.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15:10,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501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openhanded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41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40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39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4363,10757l3355,10757,2851,10757,2137,10757,740,10757,740,540,7580,540,7580,10757,6932,10757e" filled="f" stroked="t" strokeweight="2pt" strokecolor="#8E5329">
                <v:path arrowok="t"/>
              </v:shape>
              <v:shape style="position:absolute;left:978;top:792;width:6307;height:9072" type="#_x0000_t75">
                <v:imagedata r:id="rId16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524" w:right="-101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june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8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38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10322;width:3017;height:2" coordorigin="1279,10322" coordsize="3017,2">
              <v:shape style="position:absolute;left:1279;top:10322;width:3017;height:2" coordorigin="1279,10322" coordsize="3017,0" path="m1279,10322l4296,10322e" filled="f" stroked="t" strokeweight="1pt" strokecolor="#8E5329">
                <v:path arrowok="t"/>
              </v:shape>
            </v:group>
            <v:group style="position:absolute;left:7560;top:5300;width:360;height:622" coordorigin="7560,5300" coordsize="360,622">
              <v:shape style="position:absolute;left:7560;top:5300;width:360;height:622" coordorigin="7560,5300" coordsize="360,622" path="m7560,5922l7920,5922,7920,5300,7560,5300,756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67.317505pt;width:17pt;height:24.260001pt;mso-position-horizontal-relative:page;mso-position-vertical-relative:page;z-index:-233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88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jun/03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5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commenting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beatitudes,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resources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universe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command...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15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4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Heinrich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Jung-Stilling,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German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ophthalmologist,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inspires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completel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profession.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convicted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medical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$1,000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$46.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neighbor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Strasburg,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medical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repeated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merchant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Frankfurt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gone.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merchant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$33.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Strasburg,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himself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penniless.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landlord,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$40.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entire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miracles.”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16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5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benefacto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performed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surgeries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restored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suggested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imitate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Himself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ransom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(Phil.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2:1-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87" w:right="56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2:6).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trademark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Thoughts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from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Mount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Blessings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Donald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Ernest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Mansell,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Morning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8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219.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36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24;top:10603;width:3017;height:2" coordorigin="924,10603" coordsize="3017,2">
              <v:shape style="position:absolute;left:924;top:10603;width:3017;height:2" coordorigin="924,10603" coordsize="3017,0" path="m924,10603l3940,10603e" filled="f" stroked="t" strokeweight="1pt" strokecolor="#8E5329">
                <v:path arrowok="t"/>
              </v:shape>
            </v:group>
            <v:group style="position:absolute;left:0;top:5300;width:396;height:622" coordorigin="0,5300" coordsize="396,622">
              <v:shape style="position:absolute;left:0;top:5300;width:396;height:622" coordorigin="0,5300" coordsize="396,622" path="m0,5922l396,5922,396,5300,0,5300,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626569pt;margin-top:268.098206pt;width:17pt;height:24.260001pt;mso-position-horizontal-relative:page;mso-position-vertical-relative:page;z-index:-233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jun/10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1" w:lineRule="auto"/>
        <w:ind w:left="100" w:right="298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9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2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NAD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1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Multilingual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and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Chaplaincy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Ministries.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0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Ernest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Castillo,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Multilingual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strategic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refugees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nearly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currently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benefits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beyond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behalf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foreigners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homeland.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accepting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fitted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labor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countries.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friends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search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kinsfolk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neighbors,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communicate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knowledge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message.”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17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Anderson,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Chaplaincy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reminds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“SDA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Chaplains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selflessl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isolated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institutions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campuses,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create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comfort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zone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seekers.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represent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go….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appreciated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Chaplains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field,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be.”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1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00" w:right="341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Thoughts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from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Mount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Blessings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Donald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Ernest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Mansell,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Morning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0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219.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800" w:right="1080"/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34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4;top:10744;width:3017;height:2" coordorigin="1284,10744" coordsize="3017,2">
              <v:shape style="position:absolute;left:1284;top:10744;width:3017;height:2" coordorigin="1284,10744" coordsize="3017,0" path="m1284,10744l4301,10744e" filled="f" stroked="t" strokeweight="1pt" strokecolor="#8E5329">
                <v:path arrowok="t"/>
              </v:shape>
            </v:group>
            <v:group style="position:absolute;left:7560;top:5300;width:360;height:622" coordorigin="7560,5300" coordsize="360,622">
              <v:shape style="position:absolute;left:7560;top:5300;width:360;height:622" coordorigin="7560,5300" coordsize="360,622" path="m7560,5922l7920,5922,7920,5300,7560,5300,756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67.317505pt;width:17pt;height:24.260001pt;mso-position-horizontal-relative:page;mso-position-vertical-relative:page;z-index:-233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51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jun/17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87" w:right="4566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3"/>
          <w:w w:val="100"/>
          <w:i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ictor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Jaeger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powerful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passage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Old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estament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concerning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Malachi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3:8-10,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accused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Israelites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robbing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Him.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chosen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questioned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claim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asked,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“How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rob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7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ou?”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response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was,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“By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making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payments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tenth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contributions.”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powerful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challenge: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est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this.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see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throw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floodgates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heaven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room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store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it”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v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10).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powerful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promise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gracious,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God!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9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Hebrew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prophet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Malachi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Bachan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(</w:t>
      </w:r>
      <w:r>
        <w:rPr>
          <w:rFonts w:ascii="Adobe Hebrew" w:hAnsi="Adobe Hebrew" w:cs="Adobe Hebrew" w:eastAsia="Adobe Hebrew"/>
          <w:sz w:val="22"/>
          <w:szCs w:val="22"/>
          <w:color w:val="130C0E"/>
          <w:spacing w:val="0"/>
          <w:w w:val="100"/>
        </w:rPr>
        <w:t>בָּחַן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).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gotten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attention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times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years.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simply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means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“test”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examine.”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6" w:lineRule="auto"/>
        <w:ind w:left="187" w:right="62"/>
        <w:jc w:val="both"/>
        <w:rPr>
          <w:rFonts w:ascii="Arial Narrow" w:hAnsi="Arial Narrow" w:cs="Arial Narrow" w:eastAsia="Arial Narrow"/>
          <w:sz w:val="22"/>
          <w:szCs w:val="22"/>
        </w:rPr>
      </w:pPr>
      <w:rPr/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Recently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test.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back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field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2014.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departed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exas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sold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could;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States,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away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“all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stu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f.”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returned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limited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months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arrival,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visiting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members,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study;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mone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Regardless,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voice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inside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insisted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inside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university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check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out.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20"/>
          <w:w w:val="100"/>
        </w:rPr>
        <w:t>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long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short,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start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finish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PhD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program.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Despite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financial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limitations,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provided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step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wa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academic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scholarship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50%,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allowed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pursue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dream.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happened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ferings.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…just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try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“Less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believers’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hands.”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show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abundant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providential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ways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meet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2"/>
          <w:szCs w:val="22"/>
          <w:color w:val="130C0E"/>
          <w:spacing w:val="0"/>
          <w:w w:val="100"/>
        </w:rPr>
        <w:t>needs.</w:t>
      </w:r>
      <w:r>
        <w:rPr>
          <w:rFonts w:ascii="Arial Narrow" w:hAnsi="Arial Narrow" w:cs="Arial Narrow" w:eastAsia="Arial Narrow"/>
          <w:sz w:val="22"/>
          <w:szCs w:val="22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" w:right="81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8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Evangelism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406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570.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32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11;top:10256;width:2987;height:2" coordorigin="911,10256" coordsize="2987,2">
              <v:shape style="position:absolute;left:911;top:10256;width:2987;height:2" coordorigin="911,10256" coordsize="2987,0" path="m911,10256l3898,10256e" filled="f" stroked="t" strokeweight="1pt" strokecolor="#8E5329">
                <v:path arrowok="t"/>
              </v:shape>
            </v:group>
            <v:group style="position:absolute;left:0;top:5300;width:396;height:622" coordorigin="0,5300" coordsize="396,622">
              <v:shape style="position:absolute;left:0;top:5300;width:396;height:622" coordorigin="0,5300" coordsize="396,622" path="m0,5922l396,5922,396,5300,0,5300,0,59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626569pt;margin-top:268.098206pt;width:17pt;height:24.260001pt;mso-position-horizontal-relative:page;mso-position-vertical-relative:page;z-index:-233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jun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197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jun/24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0" w:right="296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William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Cotton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London,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August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4" w:lineRule="auto"/>
        <w:ind w:left="100" w:right="291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21.”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headline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major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newspapers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1928.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Australian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newspaper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additionally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“Sir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William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Hodge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cotton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00" w:right="29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&amp;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5"/>
          <w:w w:val="100"/>
        </w:rPr>
        <w:t>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62.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twelve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millionaires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104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ago.”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18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16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else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shared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businessman.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enjoy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life?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people?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believe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God?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individual,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Coats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anything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grave.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Job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“Naked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mothe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  <w:position w:val="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womb,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naked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there”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(Job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1:21).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1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esley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render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possessions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taxes.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silver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spoons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London,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Bristols,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bread.”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esley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historian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esley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librar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well-worn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clergyman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gown,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much-abused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reputation,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Methodist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19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possessions,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health,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alive.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ahead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continue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until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19" w:right="309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9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Advertiser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(Adelaide,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1889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–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1931),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Thursday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23,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August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1928,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page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</w:t>
      </w:r>
      <w:hyperlink r:id="rId17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 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http://trove.nla.go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11"/>
            <w:w w:val="100"/>
            <w:position w:val="0"/>
          </w:rPr>
          <w:t>v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.au/newspaper/article/29291001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April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1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19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Charles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Paddock,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’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Minutes: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Classic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Collection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Short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Inspired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Stories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9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1990),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125.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8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30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29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28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4363,10757l3355,10757,2851,10757,2137,10757,740,10757,740,540,7580,540,7580,10757,6932,10757e" filled="f" stroked="t" strokeweight="2pt" strokecolor="#8E5329">
                <v:path arrowok="t"/>
              </v:shape>
              <v:shape style="position:absolute;left:978;top:792;width:6307;height:8899" type="#_x0000_t75">
                <v:imagedata r:id="rId18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3644" w:right="-108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ju</w:t>
      </w:r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-37"/>
          <w:w w:val="100"/>
        </w:rPr>
        <w:t>l</w:t>
      </w:r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y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4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27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305;top:10556;width:3017;height:2" coordorigin="1305,10556" coordsize="3017,2">
              <v:shape style="position:absolute;left:1305;top:10556;width:3017;height:2" coordorigin="1305,10556" coordsize="3017,0" path="m1305,10556l4322,10556e" filled="f" stroked="t" strokeweight="1pt" strokecolor="#8E5329">
                <v:path arrowok="t"/>
              </v:shape>
            </v:group>
            <v:group style="position:absolute;left:7560;top:5920;width:360;height:622" coordorigin="7560,5920" coordsize="360,622">
              <v:shape style="position:absolute;left:7560;top:5920;width:360;height:622" coordorigin="7560,5920" coordsize="360,622" path="m7560,6542l7920,6542,7920,5920,7560,5920,756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99.247498pt;width:17pt;height:23.330001pt;mso-position-horizontal-relative:page;mso-position-vertical-relative:page;z-index:-232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6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jul/01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2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94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elective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targeting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married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couples.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topic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prepared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opinions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answered,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down-to-earth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declared,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paid.”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“It’ll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easier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fixed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quota,”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commented.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wondered,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widowed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not-for-profit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organizations,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20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94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involves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certainly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covering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perspective.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certainly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external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signs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represent,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trespasses,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saved),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(Eph.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2:4-6).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94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“ship”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orthy”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1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8" w:after="0" w:line="240" w:lineRule="auto"/>
        <w:ind w:left="19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Hatch,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Enriches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Life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(Anderson,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arner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120" w:bottom="280" w:left="1080" w:right="94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25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17;top:10926;width:3017;height:2" coordorigin="917,10926" coordsize="3017,2">
              <v:shape style="position:absolute;left:917;top:10926;width:3017;height:2" coordorigin="917,10926" coordsize="3017,0" path="m917,10926l3934,10926e" filled="f" stroked="t" strokeweight="1pt" strokecolor="#8E5329">
                <v:path arrowok="t"/>
              </v:shape>
            </v:group>
            <v:group style="position:absolute;left:0;top:5920;width:396;height:622" coordorigin="0,5920" coordsize="396,622">
              <v:shape style="position:absolute;left:0;top:5920;width:396;height:622" coordorigin="0,5920" coordsize="396,622" path="m0,6542l396,6542,396,5920,0,5920,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299.833099pt;width:17pt;height:23.330001pt;mso-position-horizontal-relative:page;mso-position-vertical-relative:page;z-index:-232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57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jul/08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3004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NO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AMERI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DIVISION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900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Carla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Baker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321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omen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Ministries,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shared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among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3320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Conference,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Union,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and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Division.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4" w:lineRule="auto"/>
        <w:ind w:left="100" w:right="316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-21"/>
          <w:w w:val="100"/>
        </w:rPr>
        <w:t>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oday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Division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(NAD)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established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1898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urging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White.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book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Evangelism,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marching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orders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church: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4" w:lineRule="auto"/>
        <w:ind w:left="100" w:right="315"/>
        <w:jc w:val="both"/>
        <w:rPr>
          <w:rFonts w:ascii="Arial Narrow" w:hAnsi="Arial Narrow" w:cs="Arial Narrow" w:eastAsia="Arial Narrow"/>
          <w:sz w:val="13"/>
          <w:szCs w:val="1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places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crisis,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them.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imbued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sense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duty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labor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under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influence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Holy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Spirit,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self-possession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required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time.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Saviour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reflect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upon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self-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sacrificing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light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countenance,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power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exceeds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families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cannot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do,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reaches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inner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close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hearts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whom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cannot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reach.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labor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needed.”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3"/>
          <w:szCs w:val="13"/>
          <w:color w:val="130C0E"/>
          <w:spacing w:val="0"/>
          <w:w w:val="103"/>
          <w:position w:val="8"/>
        </w:rPr>
        <w:t>21</w:t>
      </w:r>
      <w:r>
        <w:rPr>
          <w:rFonts w:ascii="Arial Narrow" w:hAnsi="Arial Narrow" w:cs="Arial Narrow" w:eastAsia="Arial Narrow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4" w:lineRule="auto"/>
        <w:ind w:left="100" w:right="315"/>
        <w:jc w:val="both"/>
        <w:rPr>
          <w:rFonts w:ascii="Arial Narrow" w:hAnsi="Arial Narrow" w:cs="Arial Narrow" w:eastAsia="Arial Narrow"/>
          <w:sz w:val="23"/>
          <w:szCs w:val="23"/>
        </w:rPr>
      </w:pPr>
      <w:rPr/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across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Division,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States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Canada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Bermuda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Guam-Micronesia,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engaged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serving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others.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studies,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hold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evangelistic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series,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minister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shelters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battered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homeless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women.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provide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needs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families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seeking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refuge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shores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oppressive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regimes,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teach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English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language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classes,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tutor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children,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bags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displaced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homes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parents.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making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significant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di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ference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communities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congregations.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invite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gift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affirm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3"/>
          <w:szCs w:val="23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3"/>
          <w:szCs w:val="23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8" w:after="0" w:line="240" w:lineRule="auto"/>
        <w:ind w:left="10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Evangelism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6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464.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800" w:right="108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2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5920;width:360;height:622" coordorigin="7560,5920" coordsize="360,622">
              <v:shape style="position:absolute;left:7560;top:5920;width:360;height:622" coordorigin="7560,5920" coordsize="360,622" path="m7560,6542l7920,6542,7920,5920,7560,5920,756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299.247498pt;width:17pt;height:23.330001pt;mso-position-horizontal-relative:page;mso-position-vertical-relative:page;z-index:-232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440" w:right="-58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jul/15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self-righteous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reasons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6:16-18).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external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signs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conversion.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perspective?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propose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abstaining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period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health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purposes,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expanded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refraining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period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calculate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project,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renting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translate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disposable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income,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health.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begin.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movement.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Imagine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accomplish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quick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entertainment,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beverage.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sponsoring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planting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abroad.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Suddenl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“sacrifice”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double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receiving.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physical,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1080" w:right="960"/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21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28;top:10601;width:3017;height:2" coordorigin="928,10601" coordsize="3017,2">
              <v:shape style="position:absolute;left:928;top:10601;width:3017;height:2" coordorigin="928,10601" coordsize="3017,0" path="m928,10601l3945,10601e" filled="f" stroked="t" strokeweight="1pt" strokecolor="#8E5329">
                <v:path arrowok="t"/>
              </v:shape>
            </v:group>
            <v:group style="position:absolute;left:0;top:5920;width:396;height:622" coordorigin="0,5920" coordsize="396,622">
              <v:shape style="position:absolute;left:0;top:5920;width:396;height:622" coordorigin="0,5920" coordsize="396,622" path="m0,6542l396,6542,396,5920,0,5920,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299.833099pt;width:17pt;height:23.330001pt;mso-position-horizontal-relative:page;mso-position-vertical-relative:page;z-index:-232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jul/22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2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20" w:right="14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childhood,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dream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college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focus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energy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classes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dream.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Unexpectedly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regretfull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diagnosed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medical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condition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overseas.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Accepting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difficult.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Depression,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denial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before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accepting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counsel.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147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mind: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miracle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English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jungles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Brazil,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hospitals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languages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countries.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Dorothy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perspective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future.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projects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possibly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22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14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golden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partner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mission—locally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combined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Doroth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proclamation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underprivileged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specific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possible.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exalted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8" w:after="0" w:line="240" w:lineRule="auto"/>
        <w:ind w:left="11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EC.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Hatch,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Enriches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Life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(Anderson,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arner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1956),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57.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60" w:bottom="280" w:left="780" w:right="108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19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5;top:10608;width:3017;height:2" coordorigin="1275,10608" coordsize="3017,2">
              <v:shape style="position:absolute;left:1275;top:10608;width:3017;height:2" coordorigin="1275,10608" coordsize="3017,0" path="m1275,10608l4291,10608e" filled="f" stroked="t" strokeweight="1pt" strokecolor="#8E5329">
                <v:path arrowok="t"/>
              </v:shape>
            </v:group>
            <v:group style="position:absolute;left:7560;top:5920;width:360;height:622" coordorigin="7560,5920" coordsize="360,622">
              <v:shape style="position:absolute;left:7560;top:5920;width:360;height:622" coordorigin="7560,5920" coordsize="360,622" path="m7560,6542l7920,6542,7920,5920,7560,5920,7560,65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00.247498pt;width:17pt;height:23.330001pt;mso-position-horizontal-relative:page;mso-position-vertical-relative:page;z-index:-231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jul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83" w:right="-6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jul/29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87" w:right="362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UNION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DESIGN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TED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spouse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surprise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couple.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Amidst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laughte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room,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“Preache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district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promise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avoided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particular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topic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Unsure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opinion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agenda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aware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difficult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touchy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subject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alike.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Regardless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particular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rubber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road.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theolog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highlight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dominant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socioeconomic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focus.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purposes.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resources,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volunteering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7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deepen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growth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”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23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0" w:after="0" w:line="244" w:lineRule="auto"/>
        <w:ind w:left="187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modify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8" w:after="0" w:line="240" w:lineRule="auto"/>
        <w:ind w:left="20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7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Craig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Satterlee,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Preaching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Proclaiming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’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Invitation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203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Grow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(Herdon,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80" w:bottom="280" w:left="1080" w:right="94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17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16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15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3030,10757l2137,10757,740,10757,740,540,7580,540,7580,10757,6932,10757e" filled="f" stroked="t" strokeweight="2pt" strokecolor="#8E5329">
                <v:path arrowok="t"/>
              </v:shape>
              <v:shape style="position:absolute;left:978;top:792;width:6307;height:9072" type="#_x0000_t75">
                <v:imagedata r:id="rId19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264" w:right="-113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august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960"/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14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3;top:10513;width:3017;height:2" coordorigin="1273,10513" coordsize="3017,2">
              <v:shape style="position:absolute;left:1273;top:10513;width:3017;height:2" coordorigin="1273,10513" coordsize="3017,0" path="m1273,10513l4290,10513e" filled="f" stroked="t" strokeweight="1pt" strokecolor="#8E5329">
                <v:path arrowok="t"/>
              </v:shape>
            </v:group>
            <v:group style="position:absolute;left:7560;top:6540;width:360;height:622" coordorigin="7560,6540" coordsize="360,622">
              <v:shape style="position:absolute;left:7560;top:6540;width:360;height:622" coordorigin="7560,6540" coordsize="360,622" path="m7560,7162l7920,7162,7920,6540,7560,6540,756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29.624695pt;width:17pt;height:24.320001pt;mso-position-horizontal-relative:page;mso-position-vertical-relative:page;z-index:-231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aug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9" w:right="-75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AUG/05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parishioners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exclaiming,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“Give!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definition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heard!”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24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Contrary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honored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reception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recognizing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philanthrop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pleasant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friends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multiple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benefited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kindness.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success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motivated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business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25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positions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grievous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task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understood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total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surrender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10:39).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ransom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healing,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forgiveness,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salvation.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gratitude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202" w:right="7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Lunn,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7"/>
          <w:w w:val="100"/>
          <w:i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reasures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Heaven: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Abundant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Life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(Kansas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Cit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MO: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Nazarene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House,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71.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202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7920" w:h="12240"/>
          <w:pgMar w:top="6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12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6540;width:396;height:622" coordorigin="0,6540" coordsize="396,622">
              <v:shape style="position:absolute;left:0;top:6540;width:396;height:622" coordorigin="0,6540" coordsize="396,622" path="m0,7162l396,7162,396,6540,0,6540,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329.843109pt;width:17pt;height:24.320001pt;mso-position-horizontal-relative:page;mso-position-vertical-relative:page;z-index:-231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aug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2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AUG/12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3" w:lineRule="exact"/>
        <w:ind w:left="100" w:right="469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Fernando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Ortiz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306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Oakwood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168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University/Andrews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University/Loma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Linda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Universit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Andrews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Universit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Recentl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financial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summarize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financial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counselor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income,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definitely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job”!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percent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understand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utilities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He?”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quickly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explained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non-negotiable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banker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income.”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answered,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simply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deal?”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powerful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non-negotiable.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obligation,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inheritance;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(Col.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00" w:right="5096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3:23-24).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continue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education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cheerful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above.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10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7560;top:6540;width:360;height:622" coordorigin="7560,6540" coordsize="360,622">
              <v:shape style="position:absolute;left:7560;top:6540;width:360;height:622" coordorigin="7560,6540" coordsize="360,622" path="m7560,7162l7920,7162,7920,6540,7560,6540,756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29.624695pt;width:17pt;height:24.320001pt;mso-position-horizontal-relative:page;mso-position-vertical-relative:page;z-index:-230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aug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7" w:right="-55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AUG/19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96" w:right="3194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baptized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wondering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comparison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especially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idea.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mishandling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ministerial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place.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reasons?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Perhaps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“Why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co-founde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reasons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tithing: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1.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Salvation.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substitute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accepts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Therefore,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motivation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salvation.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2.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Everything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belongs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6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understand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managers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Therefore,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grateful.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3.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3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Moral.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religious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explained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Malachi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Withholding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robbing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acknowledge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4.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Mission.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preached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dedicate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task.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5.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3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Blessings.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3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impossible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96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deviations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freewill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sustainment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building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6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08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6540;width:396;height:622" coordorigin="0,6540" coordsize="396,622">
              <v:shape style="position:absolute;left:0;top:6540;width:396;height:622" coordorigin="0,6540" coordsize="396,622" path="m0,7162l396,7162,396,6540,0,6540,0,716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329.843109pt;width:17pt;height:24.320001pt;mso-position-horizontal-relative:page;mso-position-vertical-relative:page;z-index:-230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aug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3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AUG/26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circus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athlete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showing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feats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strength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crowds.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usually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squeezed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until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skin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dramatic,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audience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orange.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occasion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stage,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crowd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laughed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contrast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circus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athlete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muscula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audience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audience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slowly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firmly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squeeze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strength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Suddenly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crowd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laughing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focusing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silence,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crowd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watched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dropping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dusty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floo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crowd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observing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demonstration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strength.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circus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jokingl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practiced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twisting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squeezing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penny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pockets.”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Although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anecdote,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awaken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pockets.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education,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evangelism,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gratitude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worship.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6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306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305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304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1454,10757l740,10757,740,540,7580,540,7580,10757,6932,10757e" filled="f" stroked="t" strokeweight="2pt" strokecolor="#8E5329">
                <v:path arrowok="t"/>
              </v:shape>
              <v:shape style="position:absolute;left:970;top:817;width:6345;height:9047" type="#_x0000_t75">
                <v:imagedata r:id="rId20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649" w:right="-116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september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0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303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8;top:10075;width:3017;height:2" coordorigin="1268,10075" coordsize="3017,2">
              <v:shape style="position:absolute;left:1268;top:10075;width:3017;height:2" coordorigin="1268,10075" coordsize="3017,0" path="m1268,10075l4285,10075e" filled="f" stroked="t" strokeweight="1pt" strokecolor="#8E5329">
                <v:path arrowok="t"/>
              </v:shape>
            </v:group>
            <v:group style="position:absolute;left:7560;top:7160;width:360;height:622" coordorigin="7560,7160" coordsize="360,622">
              <v:shape style="position:absolute;left:7560;top:7160;width:360;height:622" coordorigin="7560,7160" coordsize="360,622" path="m7560,7782l7920,7782,7920,7160,7560,7160,756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61.064697pt;width:17pt;height:22.880001pt;mso-position-horizontal-relative:page;mso-position-vertical-relative:page;z-index:-230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3" w:right="-79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sep/02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201" w:right="3209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201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phone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suddenly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explanation.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coworkers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wondered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distraught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expression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201" w:right="7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next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expression.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elaborated: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I’m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stressed,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esterda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husband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devastated.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vehicle,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Apparentl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problem,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shopping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experience.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isolated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“Retail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Therap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Shopping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high;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stimulates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chemical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dopamine,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27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201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enjoying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developing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oneself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guidelines.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28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26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temptation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exists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problems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shopping,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addictions,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lust.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true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solution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Christ.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enemy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souls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watches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weaknesses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closely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believer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consequentl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cause.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201" w:right="7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addictions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accountability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self-control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glory?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97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6"/>
          <w:w w:val="100"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ara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Parker-Pope,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“This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Brain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Mall: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Why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Shopping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Makes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Feel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Good?”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WSJ.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December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6,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2015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position w:val="0"/>
        </w:rPr>
        <w:t> </w:t>
      </w:r>
      <w:hyperlink r:id="rId21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http://ww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  <w:position w:val="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.wsj.com/articles/SB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11"/>
            <w:w w:val="100"/>
            <w:position w:val="0"/>
          </w:rPr>
          <w:t>1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  <w:position w:val="0"/>
          </w:rPr>
          <w:t>13382650575214543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April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198" w:lineRule="exact"/>
        <w:ind w:left="197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Charles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Stanle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When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Enemy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Strikes: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Keys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Winning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7"/>
          <w:w w:val="100"/>
          <w:i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our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Spiritual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206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Battles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(Nashville,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TN: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Thomas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Nelson,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10-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17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60" w:bottom="280" w:left="1080" w:right="940"/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301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7160;width:396;height:622" coordorigin="0,7160" coordsize="396,622">
              <v:shape style="position:absolute;left:0;top:7160;width:396;height:622" coordorigin="0,7160" coordsize="396,622" path="m0,7782l396,7782,396,7160,0,7160,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361.283112pt;width:17pt;height:22.880001pt;mso-position-horizontal-relative:page;mso-position-vertical-relative:page;z-index:-2300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sep/09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45" w:lineRule="exact"/>
        <w:ind w:left="100" w:right="438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0" w:right="439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-3"/>
          <w:w w:val="100"/>
          <w:i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ritten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7"/>
          <w:w w:val="100"/>
          <w:i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alter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1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Alred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30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Fall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2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Mission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5343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Appeal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Luke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12:34,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underlying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principle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impacts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build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kingdom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resonate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3:16).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dozen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lights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claimed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promise,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“Give,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measure,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down,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shaken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togethe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running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bosom”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(Luke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6:38).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$37,000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evangelistic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meetings.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promises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claimed.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$77,000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ambitious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soul-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winning,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funds.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stepped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impressed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donated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00" w:right="511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$22,000.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sacrificially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evangelism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watch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80" w:bottom="280" w:left="800" w:right="108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99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9;top:10652;width:3017;height:2" coordorigin="1279,10652" coordsize="3017,2">
              <v:shape style="position:absolute;left:1279;top:10652;width:3017;height:2" coordorigin="1279,10652" coordsize="3017,0" path="m1279,10652l4296,10652e" filled="f" stroked="t" strokeweight="1pt" strokecolor="#8E5329">
                <v:path arrowok="t"/>
              </v:shape>
            </v:group>
            <v:group style="position:absolute;left:7560;top:7160;width:360;height:622" coordorigin="7560,7160" coordsize="360,622">
              <v:shape style="position:absolute;left:7560;top:7160;width:360;height:622" coordorigin="7560,7160" coordsize="360,622" path="m7560,7782l7920,7782,7920,7160,7560,7160,756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61.064697pt;width:17pt;height:22.880001pt;mso-position-horizontal-relative:page;mso-position-vertical-relative:page;z-index:-229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39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sep/16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five.”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further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noticed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calculations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Realizing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frowned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cleverly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shouted,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29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favorably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members.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Adam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enjoyed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introduced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Adam,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observed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Garden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forbidden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enjoyment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angels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flaming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guarding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entrance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(Gen.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3:24).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devastated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separation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privileges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garden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acceptable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lamb.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Cain,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disregarded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disobedience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parents.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obedience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sense.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Abel,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8" w:after="0" w:line="240" w:lineRule="auto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29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3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Simpson,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Great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ork: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Fleming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Revell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Compan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97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00;top:10365;width:3017;height:2" coordorigin="900,10365" coordsize="3017,2">
              <v:shape style="position:absolute;left:900;top:10365;width:3017;height:2" coordorigin="900,10365" coordsize="3017,0" path="m900,10365l3917,10365e" filled="f" stroked="t" strokeweight="1pt" strokecolor="#8E5329">
                <v:path arrowok="t"/>
              </v:shape>
            </v:group>
            <v:group style="position:absolute;left:0;top:7160;width:396;height:622" coordorigin="0,7160" coordsize="396,622">
              <v:shape style="position:absolute;left:0;top:7160;width:396;height:622" coordorigin="0,7160" coordsize="396,622" path="m0,7782l396,7782,396,7160,0,7160,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362.283112pt;width:17pt;height:22.880001pt;mso-position-horizontal-relative:page;mso-position-vertical-relative:page;z-index:-229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5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sep/23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ancient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Egypt,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exchange.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Siberia,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garlic.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next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bowl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chili!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primitive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societies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currenc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garage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enthusiasts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treasure!”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China,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acquaintances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inappropriate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relationships.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example,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across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cultures,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entice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friends.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30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6:21).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competition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defining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“Behold,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knock.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anyone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3:20).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ind w:left="108" w:right="3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31,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32.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95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308;top:10343;width:3017;height:2" coordorigin="1308,10343" coordsize="3017,2">
              <v:shape style="position:absolute;left:1308;top:10343;width:3017;height:2" coordorigin="1308,10343" coordsize="3017,0" path="m1308,10343l4325,10343e" filled="f" stroked="t" strokeweight="1pt" strokecolor="#8E5329">
                <v:path arrowok="t"/>
              </v:shape>
            </v:group>
            <v:group style="position:absolute;left:7560;top:7160;width:360;height:622" coordorigin="7560,7160" coordsize="360,622">
              <v:shape style="position:absolute;left:7560;top:7160;width:360;height:622" coordorigin="7560,7160" coordsize="360,622" path="m7560,7782l7920,7782,7920,7160,7560,7160,7560,778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251984pt;margin-top:361.064697pt;width:17pt;height:22.880001pt;mso-position-horizontal-relative:page;mso-position-vertical-relative:page;z-index:-229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sep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93" w:right="-52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sep/30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60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UNION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DESIGN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TED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praise.”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31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individuals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Drastic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convenience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medication,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multiple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fractured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ribs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complications.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addictions,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point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separation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himself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alone,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wondering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next.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common: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Caucasian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Hispanic;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baptized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immediately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remembered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compelled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sign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thankfulness.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unselfish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7" w:right="6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Simpson,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Great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Bible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ork: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Fleming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Revell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217" w:right="424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Compan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1946),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1080" w:right="96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293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292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291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137,10757l740,10757,740,540,7580,540,7580,10757,6932,10757e" filled="f" stroked="t" strokeweight="2pt" strokecolor="#8E5329">
                <v:path arrowok="t"/>
              </v:shape>
              <v:shape style="position:absolute;left:979;top:792;width:6307;height:9043" type="#_x0000_t75">
                <v:imagedata r:id="rId22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589" w:right="-20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october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8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90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78;top:10306;width:3017;height:2" coordorigin="1278,10306" coordsize="3017,2">
              <v:shape style="position:absolute;left:1278;top:10306;width:3017;height:2" coordorigin="1278,10306" coordsize="3017,0" path="m1278,10306l4295,10306e" filled="f" stroked="t" strokeweight="1pt" strokecolor="#8E5329">
                <v:path arrowok="t"/>
              </v:shape>
            </v:group>
            <v:group style="position:absolute;left:7560;top:7780;width:360;height:622" coordorigin="7560,7780" coordsize="360,622">
              <v:shape style="position:absolute;left:7560;top:7780;width:360;height:622" coordorigin="7560,7780" coordsize="360,622" path="m7560,8402l7920,8402,7920,7780,7560,7780,756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92.794891pt;width:17pt;height:22.295001pt;mso-position-horizontal-relative:page;mso-position-vertical-relative:page;z-index:-228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13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oct/07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1" w:right="3209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1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pre-school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perform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tasks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nickel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dime.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emptied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pocket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table,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inquired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relationship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between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inquired.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Proud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sudden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interest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informed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either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81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nickels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displayed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Proudl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dimes.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quickly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“Son,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wailing,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declaring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unfairness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32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1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adults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grasp.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Credit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cards,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90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cash,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credit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examples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acquiring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artificiall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gone;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credit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artificially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coins.”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1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defies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logic.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storehouse,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windows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3:10).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partner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8" w:after="0" w:line="240" w:lineRule="auto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7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45,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46.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88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7780;width:396;height:622" coordorigin="0,7780" coordsize="396,622">
              <v:shape style="position:absolute;left:0;top:7780;width:396;height:622" coordorigin="0,7780" coordsize="396,622" path="m0,8402l396,8402,396,7780,0,7780,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93.868103pt;width:17pt;height:22.295001pt;mso-position-horizontal-relative:page;mso-position-vertical-relative:page;z-index:-228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7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oct/14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03" w:lineRule="exact"/>
        <w:ind w:left="100" w:right="4776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20"/>
          <w:w w:val="100"/>
          <w:i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anya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Huethe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0" w:right="30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8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NAD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oice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15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3252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Prophecy/La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15"/>
          <w:w w:val="100"/>
          <w:b/>
          <w:bCs/>
          <w:i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oz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de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la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Esperanza.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radio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broadcasts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  <w:i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Prophecy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  <w:i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oz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Spanish-speaking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population)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millions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accomplished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ways!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Boonstra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Bible-based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Disclosure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tackling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current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issues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sparks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curiosity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conversation.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increasing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emphasis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available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electronic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devices.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four-part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Shadow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Empire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Constantine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initiative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programming,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tools,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training,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resources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friends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neighbors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  <w:i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Prophecy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operates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largest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correspondence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denomination.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Discover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affiliate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across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80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languages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dialects.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projects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church-building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project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Arctic,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rehabilitation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rescued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trafficking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  <w:i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Prophecy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  <w:i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oz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la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  <w:i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i/>
        </w:rPr>
        <w:t>Esperanza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millions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introduced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Savio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transformed.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800" w:right="108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86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88;top:10523;width:3017;height:2" coordorigin="1288,10523" coordsize="3017,2">
              <v:shape style="position:absolute;left:1288;top:10523;width:3017;height:2" coordorigin="1288,10523" coordsize="3017,0" path="m1288,10523l4305,10523e" filled="f" stroked="t" strokeweight="1pt" strokecolor="#8E5329">
                <v:path arrowok="t"/>
              </v:shape>
            </v:group>
            <v:group style="position:absolute;left:7560;top:7780;width:360;height:622" coordorigin="7560,7780" coordsize="360,622">
              <v:shape style="position:absolute;left:7560;top:7780;width:360;height:622" coordorigin="7560,7780" coordsize="360,622" path="m7560,8402l7920,8402,7920,7780,7560,7780,756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431366pt;margin-top:391.794891pt;width:17pt;height:22.295001pt;mso-position-horizontal-relative:page;mso-position-vertical-relative:page;z-index:-228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oct/21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convenience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witnessed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heartwarming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between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selection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candy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proceeded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announced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Unfortunatel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required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behind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completed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routine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repeated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twice,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short.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figured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said,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“I’m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buying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transform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33t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girl,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displayed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worldwide,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unending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thousand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spark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97" w:right="6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2357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60.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84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7780;width:396;height:622" coordorigin="0,7780" coordsize="396,622">
              <v:shape style="position:absolute;left:0;top:7780;width:396;height:622" coordorigin="0,7780" coordsize="396,622" path="m0,8402l396,8402,396,7780,0,7780,0,840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393.868103pt;width:17pt;height:22.295001pt;mso-position-horizontal-relative:page;mso-position-vertical-relative:page;z-index:-228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oct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9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oct/28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typical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busy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particular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gas—or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else!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nearest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bothering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though.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complete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degree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full-time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full-time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simultaneousl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residence,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intersection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yield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oncoming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traffic.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collided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passenge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side.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accident,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certainly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day—and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insurance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company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totaled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vehicle,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fixed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collision.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testimony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provision.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miracle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accident,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job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summers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miracle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happened!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pursue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inability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opportunity!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choose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circumstance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resources,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accidents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purposes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conference.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282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281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280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1757,10757l740,10757,740,540,7580,540,7580,10757,6932,10757e" filled="f" stroked="t" strokeweight="2pt" strokecolor="#8E5329">
                <v:path arrowok="t"/>
              </v:shape>
              <v:shape style="position:absolute;left:979;top:792;width:6307;height:9043" type="#_x0000_t75">
                <v:imagedata r:id="rId23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69" w:right="-119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november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0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79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8;top:10323;width:3017;height:2" coordorigin="1268,10323" coordsize="3017,2">
              <v:shape style="position:absolute;left:1268;top:10323;width:3017;height:2" coordorigin="1268,10323" coordsize="3017,0" path="m1268,10323l4285,10323e" filled="f" stroked="t" strokeweight="1pt" strokecolor="#8E5329">
                <v:path arrowok="t"/>
              </v:shape>
            </v:group>
            <v:group style="position:absolute;left:7560;top:8400;width:360;height:622" coordorigin="7560,8400" coordsize="360,622">
              <v:shape style="position:absolute;left:7560;top:8400;width:360;height:622" coordorigin="7560,8400" coordsize="360,622" path="m7560,9022l7920,9022,7920,8400,7560,8400,756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431366pt;margin-top:423.353394pt;width:17.0pt;height:24.455001pt;mso-position-horizontal-relative:page;mso-position-vertical-relative:page;z-index:-2278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32" w:right="-78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nov/04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2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7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all-time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favorite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illustrates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skilled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salesman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conversation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little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suitcases.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salesman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accumulated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possessions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two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bags.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resurrection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“Brothe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kindly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commented,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belongings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salesman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quickly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arranged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Himself.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looked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bags,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puzzled,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exclaimed,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“Why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pavement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heaven?”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34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affirms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character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6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35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 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value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earth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eternal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value.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Whether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possessions,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caree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  <w:position w:val="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nothing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cloud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vision,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wrote,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“.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do.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press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goal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prize.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(Phil.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3: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40" w:lineRule="auto"/>
        <w:ind w:left="187" w:right="5033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13-14).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87" w:right="7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invest,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enjoy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perspective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prepare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continue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7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John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Sylvia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Ronsvalle,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Ease: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Discussing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Money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  <w:i/>
          <w:position w:val="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alues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Small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Groups.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245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Downers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Grove,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IL: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Alban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Institute,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1994),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7.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97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Christ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’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Object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Lessons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7" w:right="335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1940),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332.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1080" w:right="94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77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21;top:10628;width:3017;height:2" coordorigin="921,10628" coordsize="3017,2">
              <v:shape style="position:absolute;left:921;top:10628;width:3017;height:2" coordorigin="921,10628" coordsize="3017,0" path="m921,10628l3938,10628e" filled="f" stroked="t" strokeweight="1pt" strokecolor="#8E5329">
                <v:path arrowok="t"/>
              </v:shape>
            </v:group>
            <v:group style="position:absolute;left:0;top:8400;width:396;height:622" coordorigin="0,8400" coordsize="396,622">
              <v:shape style="position:absolute;left:0;top:8400;width:396;height:622" coordorigin="0,8400" coordsize="396,622" path="m0,9022l396,9022,396,8400,0,8400,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423.708099pt;width:17pt;height:24.455001pt;mso-position-horizontal-relative:page;mso-position-vertical-relative:page;z-index:-2276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nov/11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45" w:lineRule="exact"/>
        <w:ind w:left="100" w:right="424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0" w:right="946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Annual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0" w:right="3839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Sacrifice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(Global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Mission).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0" w:right="292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Angels’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theology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v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14:6-12).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Revelation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14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proclaimed.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imagery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explanation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13:38,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39).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implications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missiology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centrality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worldwide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proclamation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preceding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Second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Therefore,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everlasting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central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proclamation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encountered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Growth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immigration.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problem,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indigenous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immigrants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acculturate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subsequent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assimilate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mainstream,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relevanc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Science,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relativism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precedence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truth.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“History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experience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discourage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idea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scientific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progress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necessarily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better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obvious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standard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necessarily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happiness.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ealth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shield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against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dysfunction,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addiction,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crime.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Instead,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increased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affluence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increased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anxiet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36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Ellen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reminds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methods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labor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needed,”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methods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evangelism.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37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14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mission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finish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work.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0" w:right="3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Paulien,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Everlasting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Gospel,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Ever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Changing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orld: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Introducing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Jesus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8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30" w:right="2016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Skeptical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Generation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2008),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49.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30" w:right="3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37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Counsels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Compilaion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from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ritings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7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30" w:right="380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White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1940),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190.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75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8;top:10323;width:2912;height:2" coordorigin="1268,10323" coordsize="2912,2">
              <v:shape style="position:absolute;left:1268;top:10323;width:2912;height:2" coordorigin="1268,10323" coordsize="2912,0" path="m1268,10323l4180,10323e" filled="f" stroked="t" strokeweight="1pt" strokecolor="#8E5329">
                <v:path arrowok="t"/>
              </v:shape>
            </v:group>
            <v:group style="position:absolute;left:7560;top:8400;width:360;height:622" coordorigin="7560,8400" coordsize="360,622">
              <v:shape style="position:absolute;left:7560;top:8400;width:360;height:622" coordorigin="7560,8400" coordsize="360,622" path="m7560,9022l7920,9022,7920,8400,7560,8400,756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1.431366pt;margin-top:423.353394pt;width:17.0pt;height:24.455001pt;mso-position-horizontal-relative:page;mso-position-vertical-relative:page;z-index:-2274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89" w:right="-64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nov/18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1810,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Munich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Bavaria,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German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“Oktoberfest”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mid-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late-September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weekend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Octobe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According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tradition,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Ludwig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began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citizens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Munich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attend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wedding.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16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inhabitants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Bavaria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nights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fairgrounds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Munich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eating,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music,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drinking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38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Seventh-day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Germany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Harvest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counter-cultural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“Oktoberfest.”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decorate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platforms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bread,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cheese,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produce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gardens.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sustainment.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“Praise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Flo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39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altar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providence.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Thanksgiving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deepl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season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Thanksgiving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adopt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person,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encouragement,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kindness,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appreciation.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group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incarnated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continue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proclamation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Three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Angels’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Messages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96" w:right="93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38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6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Oktoberfest,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Wikipedia.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https://en.wikipedia.org/wiki/Oktoberfest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(accessed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Ma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  <w:position w:val="0"/>
        </w:rPr>
        <w:t>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,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6" w:right="509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8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2016).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96" w:right="8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39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1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Hymn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#694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1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Seventh-day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Hymnal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12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6" w:right="3192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1985).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1080" w:right="96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73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900;top:10756;width:3017;height:2" coordorigin="900,10756" coordsize="3017,2">
              <v:shape style="position:absolute;left:900;top:10756;width:3017;height:2" coordorigin="900,10756" coordsize="3017,0" path="m900,10756l3917,10756e" filled="f" stroked="t" strokeweight="1pt" strokecolor="#8E5329">
                <v:path arrowok="t"/>
              </v:shape>
            </v:group>
            <v:group style="position:absolute;left:0;top:8400;width:396;height:622" coordorigin="0,8400" coordsize="396,622">
              <v:shape style="position:absolute;left:0;top:8400;width:396;height:622" coordorigin="0,8400" coordsize="396,622" path="m0,9022l396,9022,396,8400,0,8400,0,902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423.708099pt;width:17pt;height:24.455001pt;mso-position-horizontal-relative:page;mso-position-vertical-relative:page;z-index:-2272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nov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249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nov/25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Israel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difficult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journey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through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desert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Egypt.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Although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decisions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moments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responded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instance,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tabernacle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construction,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skilled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existed.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passionately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involved,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gold,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silve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yarn,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artisans.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glorious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scene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commitment.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children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Israel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freewill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done”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(Ex.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35:29).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skilled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stopped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communicate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“bringing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enough”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(Ex.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36:5).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0" w:right="287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generosity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exceeded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expectations.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devotion,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zeal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liberalit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example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imitation.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manifest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preparing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desire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built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debt,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dishonored.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amount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sufficient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accomplish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freely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given...”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40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0" w:right="637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Israelites.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9" w:right="3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40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Patriarchs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Prophets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DC: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4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33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09" w:right="3587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1958),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344.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800" w:right="108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271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/>
        <w:pict>
          <v:group style="position:absolute;margin-left:0pt;margin-top:0pt;width:396pt;height:612pt;mso-position-horizontal-relative:page;mso-position-vertical-relative:page;z-index:-2270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6pt;margin-top:25.9998pt;width:344pt;height:512.84pt;mso-position-horizontal-relative:page;mso-position-vertical-relative:page;z-index:-2269" coordorigin="720,520" coordsize="6880,10257">
            <v:group style="position:absolute;left:740;top:540;width:6840;height:10217" coordorigin="740,540" coordsize="6840,10217">
              <v:shape style="position:absolute;left:740;top:540;width:6840;height:10217" coordorigin="740,540" coordsize="6840,10217" path="m2137,10757l740,10757,740,540,7580,540,7580,10757,6932,10757e" filled="f" stroked="t" strokeweight="2pt" strokecolor="#8E5329">
                <v:path arrowok="t"/>
              </v:shape>
              <v:shape style="position:absolute;left:976;top:840;width:6307;height:9006" type="#_x0000_t75">
                <v:imagedata r:id="rId24" o:title="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89" w:right="-102"/>
        <w:jc w:val="left"/>
        <w:rPr>
          <w:rFonts w:ascii="Metropolis 1920" w:hAnsi="Metropolis 1920" w:cs="Metropolis 1920" w:eastAsia="Metropolis 1920"/>
          <w:sz w:val="120"/>
          <w:szCs w:val="120"/>
        </w:rPr>
      </w:pPr>
      <w:rPr/>
      <w:r>
        <w:rPr>
          <w:rFonts w:ascii="Metropolis 1920" w:hAnsi="Metropolis 1920" w:cs="Metropolis 1920" w:eastAsia="Metropolis 1920"/>
          <w:sz w:val="120"/>
          <w:szCs w:val="120"/>
          <w:color w:val="8E5329"/>
          <w:spacing w:val="0"/>
          <w:w w:val="100"/>
        </w:rPr>
        <w:t>december</w:t>
      </w:r>
      <w:r>
        <w:rPr>
          <w:rFonts w:ascii="Metropolis 1920" w:hAnsi="Metropolis 1920" w:cs="Metropolis 1920" w:eastAsia="Metropolis 1920"/>
          <w:sz w:val="120"/>
          <w:szCs w:val="1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1080" w:right="100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68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0;top:10297;width:3017;height:2" coordorigin="1260,10297" coordsize="3017,2">
              <v:shape style="position:absolute;left:1260;top:10297;width:3017;height:2" coordorigin="1260,10297" coordsize="3017,0" path="m1260,10297l4277,10297e" filled="f" stroked="t" strokeweight="1pt" strokecolor="#8E5329">
                <v:path arrowok="t"/>
              </v:shape>
            </v:group>
            <v:group style="position:absolute;left:7560;top:9020;width:360;height:622" coordorigin="7560,9020" coordsize="360,622">
              <v:shape style="position:absolute;left:7560;top:9020;width:360;height:622" coordorigin="7560,9020" coordsize="360,622" path="m7560,9642l7920,9642,7920,9020,7560,9020,756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851959pt;margin-top:455.423096pt;width:17.0pt;height:21.485001pt;mso-position-horizontal-relative:page;mso-position-vertical-relative:page;z-index:-2267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dec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55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Dec/02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street.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walked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ground.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accumulated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29,516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buttons,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54,172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pins,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pennies,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stingy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disposition.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tattered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bill.”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41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seems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society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success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dollar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figures.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40,000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stalls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horses,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1,400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chariots,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12,000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horsemen.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John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Rockefeller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Rockefeller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yardman,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Henry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42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Solomon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achieve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success.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declared,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grasping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wind”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(Eccl.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2:17).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reflected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important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affirming,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conclusion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matter: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commandments: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(Eccl.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12:13).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regionall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globall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purpose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achieved.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people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“Don’t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bargain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remember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motto,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rust.’”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43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 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19"/>
          <w:w w:val="100"/>
          <w:position w:val="8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worship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giving,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pray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uses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freewill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  <w:position w:val="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ferings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enhance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kingdom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equipping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saints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ministry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  <w:position w:val="0"/>
        </w:rPr>
        <w:t>evangelism.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9" w:right="584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41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O.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Iversen,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0"/>
          <w:w w:val="100"/>
          <w:i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0"/>
          <w:w w:val="100"/>
          <w:i/>
          <w:position w:val="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alks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Herald,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1963),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12.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9" w:right="4941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42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13.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89" w:right="4941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43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21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Ibid.,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15.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jc w:val="both"/>
        <w:spacing w:after="0"/>
        <w:sectPr>
          <w:pgSz w:w="7920" w:h="12240"/>
          <w:pgMar w:top="160" w:bottom="280" w:left="1080" w:right="96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66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0;top:9020;width:396;height:622" coordorigin="0,9020" coordsize="396,622">
              <v:shape style="position:absolute;left:0;top:9020;width:396;height:622" coordorigin="0,9020" coordsize="396,622" path="m0,9642l396,9642,396,9020,0,9020,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357769pt;margin-top:455.678101pt;width:17.0pt;height:21.485001pt;mso-position-horizontal-relative:page;mso-position-vertical-relative:page;z-index:-2265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dec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328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dec/09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07" w:right="4235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WORLD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107" w:right="4575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-2"/>
          <w:w w:val="100"/>
          <w:i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ynelle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8E5329"/>
          <w:spacing w:val="0"/>
          <w:w w:val="100"/>
          <w:i/>
        </w:rPr>
        <w:t>Stevens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" w:right="306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portion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today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7"/>
          <w:w w:val="100"/>
          <w:b/>
          <w:bCs/>
          <w:i/>
        </w:rPr>
        <w:t>’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4"/>
          <w:w w:val="100"/>
          <w:b/>
          <w:bCs/>
          <w:i/>
        </w:rPr>
        <w:t>W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orld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Budget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Offering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goes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toward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4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NAD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-3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Adventist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30" w:after="0" w:line="240" w:lineRule="auto"/>
        <w:ind w:left="107" w:right="4215"/>
        <w:jc w:val="both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Community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8E5329"/>
          <w:spacing w:val="0"/>
          <w:w w:val="100"/>
          <w:b/>
          <w:bCs/>
          <w:i/>
        </w:rPr>
        <w:t>Services.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7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‘Come,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inherit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kingdom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prepared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foundation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hungry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food;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thirsty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drink;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stranger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naked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clothed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40" w:lineRule="auto"/>
        <w:ind w:left="107" w:right="4980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25:34-36).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107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Budget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(ACS)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lasting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impact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beyond,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volunteering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donating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contributing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financiall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touching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transform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world!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7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humble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servant: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“Just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ransom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(Matt.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20:28,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NIV).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Therefore,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bottom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Christian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journey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servants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support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assistance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disaster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relief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crisis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urban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ministries,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tutoring,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mentoring,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Hope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Humanit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Adults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Empowered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07" w:right="29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18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financial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Adventist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Services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possible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continue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transforming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communities—one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40" w:bottom="280" w:left="800" w:right="1080"/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64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7;top:10616;width:2915;height:2" coordorigin="1267,10616" coordsize="2915,2">
              <v:shape style="position:absolute;left:1267;top:10616;width:2915;height:2" coordorigin="1267,10616" coordsize="2915,0" path="m1267,10616l4182,10616e" filled="f" stroked="t" strokeweight="1pt" strokecolor="#8E5329">
                <v:path arrowok="t"/>
              </v:shape>
            </v:group>
            <v:group style="position:absolute;left:7560;top:9020;width:360;height:622" coordorigin="7560,9020" coordsize="360,622">
              <v:shape style="position:absolute;left:7560;top:9020;width:360;height:622" coordorigin="7560,9020" coordsize="360,622" path="m7560,9642l7920,9642,7920,9020,7560,9020,756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851959pt;margin-top:455.423096pt;width:17.0pt;height:21.485001pt;mso-position-horizontal-relative:page;mso-position-vertical-relative:page;z-index:-2263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dec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4"/>
          <w:szCs w:val="14"/>
        </w:rPr>
      </w:r>
    </w:p>
    <w:p>
      <w:pPr>
        <w:spacing w:before="0" w:after="0" w:line="893" w:lineRule="exact"/>
        <w:ind w:left="3408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dec/16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87" w:right="3203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CHURCH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BUDGET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arrived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received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phone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7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wife.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expressed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desire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acquire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basic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necessities.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9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After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hours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bargaining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associates,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several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articles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purchased.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vehicle,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birthda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learned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birthda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changing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experience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struggle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expensive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furniture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costly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clothing.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birthday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anniversaries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Christmas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Thanksgiving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festivals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often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devoted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selfish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gratification,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directed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mercy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loving-kindness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displeased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goodness,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constant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unceasing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not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anniversary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occasions.”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44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2017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about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annals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histor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celebrations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corne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Families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gathe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trips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gifts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friends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loved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could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small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group,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ferently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honor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unique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family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adopted,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special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education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orphan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covered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overseas.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generously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congregation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consider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becoming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channel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others.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8" w:after="0" w:line="240" w:lineRule="auto"/>
        <w:ind w:left="19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44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White,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Counsels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Stewardship: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Compilation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from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  <w:position w:val="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ritings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5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Ellen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5" w:right="-20"/>
        <w:jc w:val="left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G.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White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ashington,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D.C.: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Review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Herald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Association,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1940),.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295.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40" w:bottom="280" w:left="1080" w:right="960"/>
        </w:sectPr>
      </w:pPr>
      <w:rPr/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26pt;width:362pt;height:560pt;mso-position-horizontal-relative:page;mso-position-vertical-relative:page;z-index:-2262" coordorigin="0,520" coordsize="724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887;top:10443;width:3017;height:2" coordorigin="887,10443" coordsize="3017,2">
              <v:shape style="position:absolute;left:887;top:10443;width:3017;height:2" coordorigin="887,10443" coordsize="3017,0" path="m887,10443l3904,10443e" filled="f" stroked="t" strokeweight="1pt" strokecolor="#8E5329">
                <v:path arrowok="t"/>
              </v:shape>
            </v:group>
            <v:group style="position:absolute;left:0;top:9020;width:396;height:622" coordorigin="0,9020" coordsize="396,622">
              <v:shape style="position:absolute;left:0;top:9020;width:396;height:622" coordorigin="0,9020" coordsize="396,622" path="m0,9642l396,9642,396,9020,0,9020,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.357769pt;margin-top:455.678101pt;width:17.0pt;height:21.485001pt;mso-position-horizontal-relative:page;mso-position-vertical-relative:page;z-index:-2261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dec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12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dec/23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120" w:right="2826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8"/>
          <w:w w:val="100"/>
          <w:b/>
          <w:bCs/>
          <w:position w:val="3"/>
        </w:rPr>
        <w:t>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AL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ONFERENCE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3"/>
          <w:w w:val="100"/>
          <w:b/>
          <w:bCs/>
          <w:position w:val="3"/>
        </w:rPr>
        <w:t>V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ANCE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20" w:right="118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Stephen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Haskell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teaching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Daniel.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deep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thinker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great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exegete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Haskell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class,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questioned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“Every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Scripture,”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Haskell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affirmed,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lesson.”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raised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5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voice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skepticism,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doubting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value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statement.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challenged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provide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portion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Scripture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appears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purely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significance,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student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quoted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4:13,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“Bring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cloak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left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Carpus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come—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books,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especially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parchments.”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Elder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Haskell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replied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without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hesitation,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apostle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brought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imperishable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riches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heaven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thousands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souls;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’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preferred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wait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indefinite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length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imothy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uncertain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journey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rather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money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expended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purchasing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writing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materials.”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45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11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Apostle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made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sacrifices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Corinthians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6:10,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admitted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situational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povert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including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lack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earthly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possessions.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Regardless,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taught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contentment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comes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relationship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“…But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forgetting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behind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reaching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those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things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ahead,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prize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upward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(Phil.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3:13,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14).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20" w:right="11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believers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focused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Christ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stewards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temple,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time,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talents,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treasure.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" w:right="3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45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5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James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Nix,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Passion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Purpose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Power: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Recapturing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Spirit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6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Adventist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16" w:right="240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Pioneers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0"/>
          <w:w w:val="100"/>
          <w:i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oday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(Nampa,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ID: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Pacific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2013),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28.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20" w:bottom="280" w:left="780" w:right="108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36pt;margin-top:26pt;width:360pt;height:560pt;mso-position-horizontal-relative:page;mso-position-vertical-relative:page;z-index:-2260" coordorigin="720,520" coordsize="7200,11200">
            <v:group style="position:absolute;left:740;top:540;width:6840;height:11160" coordorigin="740,540" coordsize="6840,11160">
              <v:shape style="position:absolute;left:740;top:540;width:6840;height:11160" coordorigin="740,540" coordsize="6840,11160" path="m6831,540l7580,540,7580,11700,740,11700,740,540,4297,540e" filled="f" stroked="t" strokeweight="2pt" strokecolor="#8E5329">
                <v:path arrowok="t"/>
              </v:shape>
            </v:group>
            <v:group style="position:absolute;left:1267;top:10450;width:2915;height:2" coordorigin="1267,10450" coordsize="2915,2">
              <v:shape style="position:absolute;left:1267;top:10450;width:2915;height:2" coordorigin="1267,10450" coordsize="2915,0" path="m1267,10450l4182,10450e" filled="f" stroked="t" strokeweight="1pt" strokecolor="#8E5329">
                <v:path arrowok="t"/>
              </v:shape>
            </v:group>
            <v:group style="position:absolute;left:7560;top:9020;width:360;height:622" coordorigin="7560,9020" coordsize="360,622">
              <v:shape style="position:absolute;left:7560;top:9020;width:360;height:622" coordorigin="7560,9020" coordsize="360,622" path="m7560,9642l7920,9642,7920,9020,7560,9020,7560,9642e" filled="t" fillcolor="#8E5329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0.851959pt;margin-top:455.423096pt;width:17.0pt;height:21.485001pt;mso-position-horizontal-relative:page;mso-position-vertical-relative:page;z-index:-2259" type="#_x0000_t202" filled="f" stroked="f">
            <v:textbox inset="0,0,0,0" style="layout-flow:vertical;mso-layout-flow-alt:bottom-to-top">
              <w:txbxContent>
                <w:p>
                  <w:pPr>
                    <w:spacing w:before="35" w:after="0" w:line="240" w:lineRule="auto"/>
                    <w:ind w:left="20" w:right="-65"/>
                    <w:jc w:val="left"/>
                    <w:rPr>
                      <w:rFonts w:ascii="Metropolis 1920" w:hAnsi="Metropolis 1920" w:cs="Metropolis 1920" w:eastAsia="Metropolis 1920"/>
                      <w:sz w:val="30"/>
                      <w:szCs w:val="30"/>
                    </w:rPr>
                  </w:pPr>
                  <w:rPr/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FFFFFF"/>
                      <w:spacing w:val="0"/>
                      <w:w w:val="100"/>
                    </w:rPr>
                    <w:t>dec</w:t>
                  </w:r>
                  <w:r>
                    <w:rPr>
                      <w:rFonts w:ascii="Metropolis 1920" w:hAnsi="Metropolis 1920" w:cs="Metropolis 1920" w:eastAsia="Metropolis 1920"/>
                      <w:sz w:val="30"/>
                      <w:szCs w:val="3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sz w:val="15"/>
          <w:szCs w:val="15"/>
        </w:rPr>
      </w:r>
    </w:p>
    <w:p>
      <w:pPr>
        <w:spacing w:before="0" w:after="0" w:line="893" w:lineRule="exact"/>
        <w:ind w:left="3356" w:right="-20"/>
        <w:jc w:val="left"/>
        <w:rPr>
          <w:rFonts w:ascii="Metropolis 1920" w:hAnsi="Metropolis 1920" w:cs="Metropolis 1920" w:eastAsia="Metropolis 1920"/>
          <w:sz w:val="94"/>
          <w:szCs w:val="94"/>
        </w:rPr>
      </w:pPr>
      <w:rPr/>
      <w:r>
        <w:rPr>
          <w:rFonts w:ascii="Metropolis 1920" w:hAnsi="Metropolis 1920" w:cs="Metropolis 1920" w:eastAsia="Metropolis 1920"/>
          <w:sz w:val="94"/>
          <w:szCs w:val="94"/>
          <w:color w:val="8E5329"/>
          <w:spacing w:val="0"/>
          <w:w w:val="100"/>
          <w:position w:val="1"/>
        </w:rPr>
        <w:t>dec/30</w:t>
      </w:r>
      <w:r>
        <w:rPr>
          <w:rFonts w:ascii="Metropolis 1920" w:hAnsi="Metropolis 1920" w:cs="Metropolis 1920" w:eastAsia="Metropolis 1920"/>
          <w:sz w:val="94"/>
          <w:szCs w:val="9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5" w:lineRule="exact"/>
        <w:ind w:left="187" w:right="3602"/>
        <w:jc w:val="both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UNION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DESIGN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TED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22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oda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keepers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celebrating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Sabbath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2017.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prime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opportunity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take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inventory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life—looking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past,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evaluating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present,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contemplating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future.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Perhaps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Revelation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3:14-22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help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assessment.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14"/>
          <w:szCs w:val="1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Laodicea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enormously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proud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3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came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clothing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manufacturing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banking.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Laodicea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also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medical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school,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treated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eye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diseases.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4"/>
          <w:szCs w:val="14"/>
          <w:color w:val="130C0E"/>
          <w:spacing w:val="0"/>
          <w:w w:val="100"/>
          <w:position w:val="8"/>
        </w:rPr>
        <w:t>46</w:t>
      </w:r>
      <w:r>
        <w:rPr>
          <w:rFonts w:ascii="Arial Narrow" w:hAnsi="Arial Narrow" w:cs="Arial Narrow" w:eastAsia="Arial Narrow"/>
          <w:sz w:val="14"/>
          <w:szCs w:val="14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8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church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Laodicea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seemed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focused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more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world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around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Gospel.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Their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wealth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2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causing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dangerous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independence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which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resulted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spiritual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blindness,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povert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4"/>
          <w:w w:val="100"/>
        </w:rPr>
        <w:t>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nakedness.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short,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pitiful,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wretched,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lukewarm.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part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4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didn’t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it.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blessed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2017?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understood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embraced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dependence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Him?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Have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been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faithful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with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tithes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ferings?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What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you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next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year?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Jesus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stands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door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knocks.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willing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visit,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listen,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forgive.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4" w:lineRule="auto"/>
        <w:ind w:left="187" w:right="59"/>
        <w:jc w:val="both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Let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worship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God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today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joyfully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giving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Lord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we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allow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His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robe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righteousness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to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cover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us.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5" w:right="69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46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0"/>
          <w:w w:val="100"/>
          <w:position w:val="6"/>
        </w:rPr>
        <w:t>   </w:t>
      </w:r>
      <w:r>
        <w:rPr>
          <w:rFonts w:ascii="Arial Narrow" w:hAnsi="Arial Narrow" w:cs="Arial Narrow" w:eastAsia="Arial Narrow"/>
          <w:sz w:val="10"/>
          <w:szCs w:val="10"/>
          <w:color w:val="130C0E"/>
          <w:spacing w:val="4"/>
          <w:w w:val="100"/>
          <w:position w:val="6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Ranko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Stefanovic,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Revelation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Jesus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Christ: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Commentary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Book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9"/>
          <w:w w:val="100"/>
          <w:i/>
          <w:position w:val="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  <w:position w:val="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95" w:right="1003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Revelation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  <w:i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(Berrien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Springs,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MI: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Andrews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University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Press,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2002),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144.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jc w:val="both"/>
        <w:spacing w:after="0"/>
        <w:sectPr>
          <w:pgSz w:w="7920" w:h="12240"/>
          <w:pgMar w:top="100" w:bottom="280" w:left="1080" w:right="960"/>
        </w:sectPr>
      </w:pPr>
      <w:rPr/>
    </w:p>
    <w:p>
      <w:pPr>
        <w:spacing w:before="17" w:after="0" w:line="360" w:lineRule="atLeast"/>
        <w:ind w:left="3443" w:right="135" w:firstLine="18"/>
        <w:jc w:val="left"/>
        <w:rPr>
          <w:rFonts w:ascii="Metropolis 1920" w:hAnsi="Metropolis 1920" w:cs="Metropolis 1920" w:eastAsia="Metropolis 1920"/>
          <w:sz w:val="26"/>
          <w:szCs w:val="26"/>
        </w:rPr>
      </w:pPr>
      <w:rPr/>
      <w:r>
        <w:rPr/>
        <w:pict>
          <v:group style="position:absolute;margin-left:37pt;margin-top:27pt;width:342pt;height:558pt;mso-position-horizontal-relative:page;mso-position-vertical-relative:page;z-index:-2258" coordorigin="740,540" coordsize="6840,11160">
            <v:shape style="position:absolute;left:740;top:540;width:6840;height:11160" coordorigin="740,540" coordsize="6840,11160" path="m6831,540l7580,540,7580,11700,740,11700,740,540,4297,540e" filled="f" stroked="t" strokeweight="2pt" strokecolor="#8E5329">
              <v:path arrowok="t"/>
            </v:shape>
          </v:group>
          <w10:wrap type="none"/>
        </w:pic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Ca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-6"/>
          <w:w w:val="100"/>
        </w:rPr>
        <w:t>l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endar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offerings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mission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 </w:t>
      </w:r>
      <w:r>
        <w:rPr>
          <w:rFonts w:ascii="Metropolis 1920" w:hAnsi="Metropolis 1920" w:cs="Metropolis 1920" w:eastAsia="Metropolis 1920"/>
          <w:sz w:val="26"/>
          <w:szCs w:val="26"/>
          <w:color w:val="8E5329"/>
          <w:spacing w:val="0"/>
          <w:w w:val="100"/>
        </w:rPr>
        <w:t>investment</w:t>
      </w:r>
      <w:r>
        <w:rPr>
          <w:rFonts w:ascii="Metropolis 1920" w:hAnsi="Metropolis 1920" w:cs="Metropolis 1920" w:eastAsia="Metropolis 1920"/>
          <w:sz w:val="26"/>
          <w:szCs w:val="26"/>
          <w:color w:val="00000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5" w:lineRule="exact"/>
        <w:ind w:left="440" w:right="-20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THI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  <w:position w:val="3"/>
        </w:rPr>
        <w:t>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TEENTH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SABB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5"/>
          <w:w w:val="100"/>
          <w:b/>
          <w:bCs/>
          <w:position w:val="3"/>
        </w:rPr>
        <w:t>A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TH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OFFERINGS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  <w:position w:val="3"/>
        </w:rPr>
        <w:t>2017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4" w:lineRule="auto"/>
        <w:ind w:left="440" w:right="1066"/>
        <w:jc w:val="left"/>
        <w:tabs>
          <w:tab w:pos="3320" w:val="left"/>
        </w:tabs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-7"/>
          <w:w w:val="100"/>
        </w:rPr>
        <w:t>T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rans-European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March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25*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3"/>
          <w:w w:val="100"/>
        </w:rPr>
        <w:t>W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est-Central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Africa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June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24*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Southern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-11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Asia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September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30*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Euro-Asia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Division</w:t>
        <w:tab/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December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30*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40" w:right="-20"/>
        <w:jc w:val="left"/>
        <w:rPr>
          <w:rFonts w:ascii="Avenir Next Condensed" w:hAnsi="Avenir Next Condensed" w:cs="Avenir Next Condensed" w:eastAsia="Avenir Next Condensed"/>
          <w:sz w:val="26"/>
          <w:szCs w:val="26"/>
        </w:rPr>
      </w:pPr>
      <w:rPr/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MISSION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INVE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TMENT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6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PR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9"/>
          <w:w w:val="100"/>
          <w:b/>
          <w:bCs/>
        </w:rPr>
        <w:t>O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JE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-2"/>
          <w:w w:val="100"/>
          <w:b/>
          <w:bCs/>
        </w:rPr>
        <w:t>C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TS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 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8E5329"/>
          <w:spacing w:val="0"/>
          <w:w w:val="100"/>
          <w:b/>
          <w:bCs/>
        </w:rPr>
        <w:t>2017</w:t>
      </w:r>
      <w:r>
        <w:rPr>
          <w:rFonts w:ascii="Avenir Next Condensed" w:hAnsi="Avenir Next Condensed" w:cs="Avenir Next Condensed" w:eastAsia="Avenir Next Condensed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40" w:right="-20"/>
        <w:jc w:val="left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Pacific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Union*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4" w:after="0" w:line="240" w:lineRule="auto"/>
        <w:ind w:left="440" w:right="-20"/>
        <w:jc w:val="left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Mid-America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130C0E"/>
          <w:spacing w:val="0"/>
          <w:w w:val="100"/>
        </w:rPr>
        <w:t>Union*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40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*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Special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Project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Development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60" w:bottom="280" w:left="1080" w:right="10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18pt;margin-top:26pt;width:344pt;height:560pt;mso-position-horizontal-relative:page;mso-position-vertical-relative:page;z-index:-2257" coordorigin="360,520" coordsize="6880,11200">
            <v:group style="position:absolute;left:380;top:540;width:6840;height:11160" coordorigin="380,540" coordsize="6840,11160">
              <v:shape style="position:absolute;left:380;top:540;width:6840;height:11160" coordorigin="380,540" coordsize="6840,11160" path="m6471,540l7220,540,7220,11700,380,11700,380,540,3937,540e" filled="f" stroked="t" strokeweight="2pt" strokecolor="#8E5329">
                <v:path arrowok="t"/>
              </v:shape>
            </v:group>
            <v:group style="position:absolute;left:3926;top:540;width:2554;height:2" coordorigin="3926,540" coordsize="2554,2">
              <v:shape style="position:absolute;left:3926;top:540;width:2554;height:2" coordorigin="3926,540" coordsize="2554,0" path="m3926,540l6480,540e" filled="f" stroked="t" strokeweight="2pt" strokecolor="#8E5329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0" w:lineRule="exact"/>
        <w:ind w:left="117" w:right="273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NKJ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Unless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otherwise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indicated,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Bible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texts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King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James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ersion.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Copyright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©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1979,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1980,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1982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2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Thomas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Nelson,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Inc.,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Publishers.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ind w:left="117" w:right="273"/>
        <w:jc w:val="both"/>
        <w:rPr>
          <w:rFonts w:ascii="Arial Narrow" w:hAnsi="Arial Narrow" w:cs="Arial Narrow" w:eastAsia="Arial Narrow"/>
          <w:sz w:val="18"/>
          <w:szCs w:val="18"/>
        </w:rPr>
      </w:pPr>
      <w:rPr/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NI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: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Scripture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quotations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marked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(NIV)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taken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Holy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Bible,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6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International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ersion®,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NIV®.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Copyright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©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1973,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1978,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1984,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20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1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1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Biblica,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Inc.™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Used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permission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Zondervan.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13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rights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reserved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4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worldwide.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hyperlink r:id="rId25"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</w:rPr>
          <w:t>ww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8"/>
            <w:w w:val="100"/>
          </w:rPr>
          <w:t>w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0"/>
            <w:w w:val="100"/>
          </w:rPr>
          <w:t>.zondervan.com</w:t>
        </w:r>
        <w:r>
          <w:rPr>
            <w:rFonts w:ascii="Arial Narrow" w:hAnsi="Arial Narrow" w:cs="Arial Narrow" w:eastAsia="Arial Narrow"/>
            <w:sz w:val="18"/>
            <w:szCs w:val="18"/>
            <w:color w:val="130C0E"/>
            <w:spacing w:val="-7"/>
            <w:w w:val="100"/>
          </w:rPr>
          <w:t> </w:t>
        </w:r>
      </w:hyperlink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“NIV”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“New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International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8"/>
          <w:w w:val="100"/>
        </w:rPr>
        <w:t>V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ersion”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are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trademarks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registered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United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States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Patent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3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-5"/>
          <w:w w:val="100"/>
        </w:rPr>
        <w:t>T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rademark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Office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Biblica,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18"/>
          <w:szCs w:val="18"/>
          <w:color w:val="130C0E"/>
          <w:spacing w:val="0"/>
          <w:w w:val="100"/>
        </w:rPr>
        <w:t>Inc.™</w:t>
      </w:r>
      <w:r>
        <w:rPr>
          <w:rFonts w:ascii="Arial Narrow" w:hAnsi="Arial Narrow" w:cs="Arial Narrow" w:eastAsia="Arial Narrow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227" w:lineRule="exact"/>
        <w:ind w:left="156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Author: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Nelson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  <w:position w:val="-1"/>
        </w:rPr>
        <w:t>Silva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156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Editor: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Bonita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J.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Shields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ind w:left="156" w:right="-20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Cover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Layout: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-12"/>
          <w:w w:val="100"/>
        </w:rPr>
        <w:t>V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anessa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Perlá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ind w:left="156" w:right="58"/>
        <w:jc w:val="left"/>
        <w:rPr>
          <w:rFonts w:ascii="Arial Narrow" w:hAnsi="Arial Narrow" w:cs="Arial Narrow" w:eastAsia="Arial Narrow"/>
          <w:sz w:val="20"/>
          <w:szCs w:val="20"/>
        </w:rPr>
      </w:pPr>
      <w:rPr/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Photos: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28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All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photographs,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except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from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cover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the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months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of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37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Octobe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-9"/>
          <w:w w:val="100"/>
        </w:rPr>
        <w:t>r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November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and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Decembe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-9"/>
          <w:w w:val="100"/>
        </w:rPr>
        <w:t>r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,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were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taken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by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Janice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 </w:t>
      </w:r>
      <w:r>
        <w:rPr>
          <w:rFonts w:ascii="Arial Narrow" w:hAnsi="Arial Narrow" w:cs="Arial Narrow" w:eastAsia="Arial Narrow"/>
          <w:sz w:val="20"/>
          <w:szCs w:val="20"/>
          <w:color w:val="130C0E"/>
          <w:spacing w:val="0"/>
          <w:w w:val="100"/>
        </w:rPr>
        <w:t>Mathews.</w:t>
      </w:r>
      <w:r>
        <w:rPr>
          <w:rFonts w:ascii="Arial Narrow" w:hAnsi="Arial Narrow" w:cs="Arial Narrow" w:eastAsia="Arial Narrow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6" w:right="-20"/>
        <w:jc w:val="left"/>
        <w:rPr>
          <w:rFonts w:ascii="Arial Narrow" w:hAnsi="Arial Narrow" w:cs="Arial Narrow" w:eastAsia="Arial Narrow"/>
          <w:sz w:val="24"/>
          <w:szCs w:val="24"/>
        </w:rPr>
      </w:pPr>
      <w:rPr/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North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-7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American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Division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Stewardship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Ministries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©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 </w:t>
      </w:r>
      <w:r>
        <w:rPr>
          <w:rFonts w:ascii="Arial Narrow" w:hAnsi="Arial Narrow" w:cs="Arial Narrow" w:eastAsia="Arial Narrow"/>
          <w:sz w:val="24"/>
          <w:szCs w:val="24"/>
          <w:color w:val="8E5329"/>
          <w:spacing w:val="0"/>
          <w:w w:val="100"/>
          <w:b/>
          <w:bCs/>
        </w:rPr>
        <w:t>2016</w:t>
      </w:r>
      <w:r>
        <w:rPr>
          <w:rFonts w:ascii="Arial Narrow" w:hAnsi="Arial Narrow" w:cs="Arial Narrow" w:eastAsia="Arial Narrow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pgSz w:w="7920" w:h="12240"/>
          <w:pgMar w:top="1120" w:bottom="280" w:left="780" w:right="10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396pt;height:612pt;mso-position-horizontal-relative:page;mso-position-vertical-relative:page;z-index:-2256" coordorigin="0,0" coordsize="7920,12240">
            <v:shape style="position:absolute;left:0;top:0;width:7920;height:12240" coordorigin="0,0" coordsize="7920,12240" path="m0,12240l7920,12240,7920,0,0,0,0,12240e" filled="t" fillcolor="#020302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35pt;margin-top:35pt;width:326pt;height:542pt;mso-position-horizontal-relative:page;mso-position-vertical-relative:page;z-index:-2255" coordorigin="700,700" coordsize="6520,10840">
            <v:group style="position:absolute;left:720;top:720;width:6480;height:10800" coordorigin="720,720" coordsize="6480,10800">
              <v:shape style="position:absolute;left:720;top:720;width:6480;height:10800" coordorigin="720,720" coordsize="6480,10800" path="m2621,11520l720,11520,720,720,7200,720,7200,11520,5242,11520e" filled="f" stroked="t" strokeweight="2pt" strokecolor="#8E5329">
                <v:path arrowok="t"/>
              </v:shape>
            </v:group>
            <v:group style="position:absolute;left:3736;top:10755;width:85;height:99" coordorigin="3736,10755" coordsize="85,99">
              <v:shape style="position:absolute;left:3736;top:10755;width:85;height:99" coordorigin="3736,10755" coordsize="85,99" path="m3779,10755l3762,10760,3748,10773,3739,10793,3736,10821,3745,10839,3762,10851,3785,10853,3803,10843,3816,10825,3821,10803,3820,10795,3813,10773,3798,10759,3779,10755e" filled="t" fillcolor="#D1D3D4" stroked="f">
                <v:path arrowok="t"/>
                <v:fill/>
              </v:shape>
            </v:group>
            <v:group style="position:absolute;left:3882;top:10672;width:49;height:67" coordorigin="3882,10672" coordsize="49,67">
              <v:shape style="position:absolute;left:3882;top:10672;width:49;height:67" coordorigin="3882,10672" coordsize="49,67" path="m3915,10672l3900,10677,3897,10696,3889,10708,3882,10720,3882,10739,3894,10735,3899,10735,3913,10726,3922,10712,3931,10697,3931,10679,3915,10672e" filled="t" fillcolor="#754C28" stroked="f">
                <v:path arrowok="t"/>
                <v:fill/>
              </v:shape>
              <v:shape style="position:absolute;left:3882;top:10672;width:49;height:67" coordorigin="3882,10672" coordsize="49,67" path="m3899,10735l3894,10735,3898,10735,3899,10735e" filled="t" fillcolor="#754C28" stroked="f">
                <v:path arrowok="t"/>
                <v:fill/>
              </v:shape>
            </v:group>
            <v:group style="position:absolute;left:3553;top:10592;width:649;height:600" coordorigin="3553,10592" coordsize="649,600">
              <v:shape style="position:absolute;left:3553;top:10592;width:649;height:600" coordorigin="3553,10592" coordsize="649,600" path="m3718,10592l3653,10608,3596,10655,3560,10724,3553,10783,3554,10803,3575,10871,3605,10929,3631,10974,3641,10990,3671,11044,3703,11110,3735,11192,3759,11171,3784,11152,3794,11146,3748,11146,3732,11083,3709,11024,3682,10970,3664,10935,3655,10919,3622,10846,3613,10779,3615,10759,3641,10693,3693,10648,3748,10634,3835,10634,3829,10628,3760,10596,3729,10592,3718,10592e" filled="t" fillcolor="#8E5329" stroked="f">
                <v:path arrowok="t"/>
                <v:fill/>
              </v:shape>
              <v:shape style="position:absolute;left:3553;top:10592;width:649;height:600" coordorigin="3553,10592" coordsize="649,600" path="m4120,10705l3993,10705,4012,10706,4031,10709,4097,10748,4132,10814,4136,10853,4134,10873,4109,10930,4064,10971,4006,11004,3917,11042,3894,11052,3827,11085,3766,11129,3748,11146,3794,11146,3810,11136,3837,11122,3864,11109,3891,11098,3918,11087,3998,11059,4024,11049,4094,11016,4152,10970,4191,10902,4202,10838,4200,10818,4173,10751,4132,10713,4120,10705e" filled="t" fillcolor="#8E5329" stroked="f">
                <v:path arrowok="t"/>
                <v:fill/>
              </v:shape>
              <v:shape style="position:absolute;left:3553;top:10592;width:649;height:600" coordorigin="3553,10592" coordsize="649,600" path="m4044,10684l3971,10701,3954,10712,3974,10707,3993,10705,4120,10705,4116,10703,4098,10695,4080,10689,4062,10686,4044,10684e" filled="t" fillcolor="#8E5329" stroked="f">
                <v:path arrowok="t"/>
                <v:fill/>
              </v:shape>
              <v:shape style="position:absolute;left:3553;top:10592;width:649;height:600" coordorigin="3553,10592" coordsize="649,600" path="m3835,10634l3748,10634,3764,10634,3781,10637,3838,10661,3880,10695,3870,10675,3857,10657,3844,10642,3835,10634e" filled="t" fillcolor="#8E5329" stroked="f">
                <v:path arrowok="t"/>
                <v:fill/>
              </v:shape>
            </v:group>
            <v:group style="position:absolute;left:3707;top:10786;width:178;height:289" coordorigin="3707,10786" coordsize="178,289">
              <v:shape style="position:absolute;left:3707;top:10786;width:178;height:289" coordorigin="3707,10786" coordsize="178,289" path="m3885,10786l3846,10841,3792,10880,3733,10897,3707,10902,3731,10912,3776,10953,3803,11030,3811,11076,3828,11065,3846,11056,3864,11047,3882,11039,3876,11015,3872,10993,3868,10972,3866,10953,3866,10933,3866,10915,3874,10843,3881,10806,3885,10786e" filled="t" fillcolor="#D1D3D4" stroked="f">
                <v:path arrowok="t"/>
                <v:fill/>
              </v:shape>
            </v:group>
            <v:group style="position:absolute;left:3808;top:11534;width:851;height:2" coordorigin="3808,11534" coordsize="851,2">
              <v:shape style="position:absolute;left:3808;top:11534;width:851;height:2" coordorigin="3808,11534" coordsize="851,0" path="m3808,11534l3808,11534e" filled="f" stroked="t" strokeweight=".1pt" strokecolor="#8E5329">
                <v:path arrowok="t"/>
              </v:shape>
            </v:group>
            <v:group style="position:absolute;left:3718;top:11534;width:1453;height:2" coordorigin="3718,11534" coordsize="1453,2">
              <v:shape style="position:absolute;left:3718;top:11534;width:1453;height:2" coordorigin="3718,11534" coordsize="1453,0" path="m3718,11534l5171,11534e" filled="f" stroked="t" strokeweight=".118pt" strokecolor="#754C28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1566" w:right="1610"/>
        <w:jc w:val="center"/>
        <w:rPr>
          <w:rFonts w:ascii="Myriad Pro" w:hAnsi="Myriad Pro" w:cs="Myriad Pro" w:eastAsia="Myriad Pro"/>
          <w:sz w:val="37"/>
          <w:szCs w:val="37"/>
        </w:rPr>
      </w:pPr>
      <w:rPr/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  <w:u w:val="single" w:color="754C28"/>
        </w:rPr>
        <w:t>funding</w:t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  <w:u w:val="single" w:color="754C28"/>
        </w:rPr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</w:r>
      <w:r>
        <w:rPr>
          <w:rFonts w:ascii="Myriad Pro" w:hAnsi="Myriad Pro" w:cs="Myriad Pro" w:eastAsia="Myriad Pro"/>
          <w:sz w:val="37"/>
          <w:szCs w:val="37"/>
          <w:color w:val="D1D3D4"/>
          <w:w w:val="80"/>
          <w:b/>
          <w:bCs/>
        </w:rPr>
        <w:t>the</w:t>
      </w:r>
      <w:r>
        <w:rPr>
          <w:rFonts w:ascii="Myriad Pro" w:hAnsi="Myriad Pro" w:cs="Myriad Pro" w:eastAsia="Myriad Pro"/>
          <w:sz w:val="37"/>
          <w:szCs w:val="37"/>
          <w:color w:val="8E5329"/>
          <w:w w:val="78"/>
          <w:b/>
          <w:bCs/>
        </w:rPr>
        <w:t>mission</w:t>
      </w:r>
      <w:r>
        <w:rPr>
          <w:rFonts w:ascii="Myriad Pro" w:hAnsi="Myriad Pro" w:cs="Myriad Pro" w:eastAsia="Myriad Pro"/>
          <w:sz w:val="37"/>
          <w:szCs w:val="37"/>
          <w:color w:val="000000"/>
          <w:w w:val="100"/>
        </w:rPr>
      </w:r>
    </w:p>
    <w:p>
      <w:pPr>
        <w:spacing w:before="0" w:after="0" w:line="226" w:lineRule="exact"/>
        <w:ind w:left="1759" w:right="1788"/>
        <w:jc w:val="center"/>
        <w:rPr>
          <w:rFonts w:ascii="Avenir Next Condensed Medium" w:hAnsi="Avenir Next Condensed Medium" w:cs="Avenir Next Condensed Medium" w:eastAsia="Avenir Next Condensed Medium"/>
          <w:sz w:val="18"/>
          <w:szCs w:val="18"/>
        </w:rPr>
      </w:pPr>
      <w:rPr/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0"/>
          <w:position w:val="2"/>
        </w:rPr>
        <w:t>NAD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10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0"/>
          <w:position w:val="2"/>
        </w:rPr>
        <w:t>STE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-6"/>
          <w:w w:val="100"/>
          <w:position w:val="2"/>
        </w:rPr>
        <w:t>W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0"/>
          <w:position w:val="2"/>
        </w:rPr>
        <w:t>ARDSHIP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29"/>
          <w:w w:val="100"/>
          <w:position w:val="2"/>
        </w:rPr>
        <w:t> 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8E5329"/>
          <w:spacing w:val="0"/>
          <w:w w:val="103"/>
          <w:position w:val="2"/>
        </w:rPr>
        <w:t>MINISTRIES</w:t>
      </w:r>
      <w:r>
        <w:rPr>
          <w:rFonts w:ascii="Avenir Next Condensed Medium" w:hAnsi="Avenir Next Condensed Medium" w:cs="Avenir Next Condensed Medium" w:eastAsia="Avenir Next Condensed Medium"/>
          <w:sz w:val="18"/>
          <w:szCs w:val="18"/>
          <w:color w:val="000000"/>
          <w:spacing w:val="0"/>
          <w:w w:val="100"/>
          <w:position w:val="0"/>
        </w:rPr>
      </w:r>
    </w:p>
    <w:sectPr>
      <w:pgSz w:w="7920" w:h="12240"/>
      <w:pgMar w:top="1120" w:bottom="280" w:left="108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auto"/>
    <w:pitch w:val="default"/>
  </w:font>
  <w:font w:name="Arial Narrow">
    <w:altName w:val="Arial Narrow"/>
    <w:charset w:val="0"/>
    <w:family w:val="auto"/>
    <w:pitch w:val="default"/>
  </w:font>
  <w:font w:name="Metropolis 1920">
    <w:altName w:val="Metropolis 1920"/>
    <w:charset w:val="0"/>
    <w:family w:val="roman"/>
    <w:pitch w:val="variable"/>
  </w:font>
  <w:font w:name="Myriad Pro">
    <w:altName w:val="Myriad Pro"/>
    <w:charset w:val="0"/>
    <w:family w:val="roman"/>
    <w:pitch w:val="variable"/>
  </w:font>
  <w:font w:name="Avenir Next Condensed Medium">
    <w:altName w:val="Avenir Next Condensed Medium"/>
    <w:charset w:val="0"/>
    <w:family w:val="auto"/>
    <w:pitch w:val="default"/>
  </w:font>
  <w:font w:name="Avenir Next Condensed">
    <w:altName w:val="Avenir Next Condensed"/>
    <w:charset w:val="0"/>
    <w:family w:val="auto"/>
    <w:pitch w:val="default"/>
  </w:font>
  <w:font w:name="Avenir Next Condensed ">
    <w:altName w:val="Avenir Next Condensed "/>
    <w:charset w:val="0"/>
    <w:family w:val="auto"/>
    <w:pitch w:val="default"/>
  </w:font>
  <w:font w:name="Adobe Hebrew">
    <w:altName w:val="Adobe Hebrew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yperlink" Target="http://www.iGiveSDA.org/" TargetMode="External"/><Relationship Id="rId7" Type="http://schemas.openxmlformats.org/officeDocument/2006/relationships/image" Target="media/image2.png"/><Relationship Id="rId8" Type="http://schemas.openxmlformats.org/officeDocument/2006/relationships/hyperlink" Target="http://www.enforex.com/culture/reyes-magos.html" TargetMode="External"/><Relationship Id="rId9" Type="http://schemas.openxmlformats.org/officeDocument/2006/relationships/hyperlink" Target="http://abcnews.go.com/business/story" TargetMode="External"/><Relationship Id="rId10" Type="http://schemas.openxmlformats.org/officeDocument/2006/relationships/hyperlink" Target="http://www.adventistreview.org/artv?id=3765" TargetMode="External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hyperlink" Target="http://www.ChristianRecord.org/" TargetMode="External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hyperlink" Target="http://trove.nla.gov.au/newspaper/article/29291001" TargetMode="External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hyperlink" Target="http://www.wsj.com/articles/SB113382650575214543" TargetMode="External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hyperlink" Target="http://www.zondervan.com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2016-10-05T14:13:01Z</dcterms:created>
  <dcterms:modified xsi:type="dcterms:W3CDTF">2016-10-05T14:13:01Z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2016-10-04T00:00:00Z</vt:filetime>
  </property>
  <property fmtid="{D5CDD505-2E9C-101B-9397-08002B2CF9AE}" pid="3" name="LastSaved">
    <vt:filetime>2016-10-05T00:00:00Z</vt:filetime>
  </property>
</Properties>
</file>